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599AF" w14:textId="77777777" w:rsidR="00685997" w:rsidRDefault="00685997" w:rsidP="009E1A1A">
      <w:pPr>
        <w:pStyle w:val="Leipteksti"/>
        <w:rPr>
          <w:b/>
          <w:sz w:val="20"/>
          <w:szCs w:val="20"/>
        </w:rPr>
      </w:pPr>
    </w:p>
    <w:p w14:paraId="7F4BA475" w14:textId="77777777" w:rsidR="00685997" w:rsidRDefault="009E1A1A" w:rsidP="009E1A1A">
      <w:pPr>
        <w:pStyle w:val="Leipteksti"/>
        <w:rPr>
          <w:b/>
          <w:sz w:val="20"/>
          <w:szCs w:val="20"/>
        </w:rPr>
      </w:pPr>
      <w:r w:rsidRPr="009B6338">
        <w:rPr>
          <w:b/>
          <w:sz w:val="20"/>
          <w:szCs w:val="20"/>
        </w:rPr>
        <w:t>YLEISSAIRAALAPSYKIATRIAN ERITYISPÄTEVYYDEN MYÖNTÄMISEKSI</w:t>
      </w:r>
    </w:p>
    <w:p w14:paraId="5381AD9F" w14:textId="5BA5B633" w:rsidR="009E1A1A" w:rsidRPr="009B6338" w:rsidRDefault="009E1A1A" w:rsidP="009E1A1A">
      <w:pPr>
        <w:pStyle w:val="Leipteksti"/>
        <w:rPr>
          <w:b/>
          <w:sz w:val="20"/>
          <w:szCs w:val="20"/>
        </w:rPr>
      </w:pPr>
      <w:r w:rsidRPr="009B6338">
        <w:rPr>
          <w:b/>
          <w:sz w:val="20"/>
          <w:szCs w:val="20"/>
        </w:rPr>
        <w:br/>
      </w:r>
    </w:p>
    <w:p w14:paraId="3861F49D" w14:textId="77777777" w:rsidR="00D41377" w:rsidRPr="009B6338" w:rsidRDefault="00D41377" w:rsidP="0091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/>
        <w:rPr>
          <w:rStyle w:val="Hienovarainenkorostus"/>
          <w:rFonts w:ascii="Arial" w:hAnsi="Arial" w:cs="Arial"/>
          <w:i w:val="0"/>
          <w:iCs w:val="0"/>
          <w:sz w:val="20"/>
          <w:szCs w:val="20"/>
        </w:rPr>
      </w:pP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Hakijan nimi </w:t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  <w:t>Henkilötunnus</w:t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br/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br/>
      </w:r>
    </w:p>
    <w:p w14:paraId="20F1EFD2" w14:textId="77777777" w:rsidR="00D41377" w:rsidRPr="009B6338" w:rsidRDefault="00D41377" w:rsidP="0091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/>
        <w:rPr>
          <w:rStyle w:val="Hienovarainenkorostus"/>
          <w:rFonts w:ascii="Arial" w:hAnsi="Arial" w:cs="Arial"/>
          <w:i w:val="0"/>
          <w:iCs w:val="0"/>
          <w:sz w:val="20"/>
          <w:szCs w:val="20"/>
        </w:rPr>
      </w:pP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>Osoite</w:t>
      </w:r>
    </w:p>
    <w:p w14:paraId="7C8A1B62" w14:textId="77777777" w:rsidR="00D41377" w:rsidRPr="009B6338" w:rsidRDefault="00D41377" w:rsidP="0091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/>
        <w:rPr>
          <w:rStyle w:val="Hienovarainenkorostus"/>
          <w:rFonts w:ascii="Arial" w:hAnsi="Arial" w:cs="Arial"/>
          <w:i w:val="0"/>
          <w:iCs w:val="0"/>
          <w:sz w:val="20"/>
          <w:szCs w:val="20"/>
        </w:rPr>
      </w:pP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>Postitoimipaikka</w:t>
      </w:r>
    </w:p>
    <w:p w14:paraId="59498579" w14:textId="77777777" w:rsidR="00D41377" w:rsidRPr="009B6338" w:rsidRDefault="00D41377" w:rsidP="0091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/>
        <w:rPr>
          <w:rStyle w:val="Hienovarainenkorostus"/>
          <w:rFonts w:ascii="Arial" w:hAnsi="Arial" w:cs="Arial"/>
          <w:i w:val="0"/>
          <w:iCs w:val="0"/>
        </w:rPr>
      </w:pP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Puhelin </w:t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  <w:t>Sähköposti</w:t>
      </w:r>
      <w:r w:rsidRPr="009B6338">
        <w:rPr>
          <w:rStyle w:val="Hienovarainenkorostus"/>
          <w:rFonts w:ascii="Arial" w:hAnsi="Arial" w:cs="Arial"/>
          <w:i w:val="0"/>
          <w:iCs w:val="0"/>
        </w:rPr>
        <w:br/>
      </w:r>
    </w:p>
    <w:p w14:paraId="74924AFF" w14:textId="3C91CC2D" w:rsidR="00D41377" w:rsidRPr="009B6338" w:rsidRDefault="00D41377" w:rsidP="00C716FD">
      <w:pPr>
        <w:tabs>
          <w:tab w:val="left" w:pos="2835"/>
        </w:tabs>
        <w:ind w:left="142"/>
        <w:rPr>
          <w:rStyle w:val="Hienovarainenkorostus"/>
          <w:rFonts w:ascii="Arial" w:hAnsi="Arial" w:cs="Arial"/>
          <w:i w:val="0"/>
          <w:iCs w:val="0"/>
          <w:sz w:val="20"/>
          <w:szCs w:val="20"/>
        </w:rPr>
      </w:pPr>
      <w:r w:rsidRPr="009B6338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HAETTAVA</w:t>
      </w:r>
      <w:r w:rsidR="004E4F5C" w:rsidRPr="009B6338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br/>
      </w:r>
      <w:r w:rsidRPr="009B6338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ERITYISPÄTEVYYS</w:t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</w:t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="00916279"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sdt>
        <w:sdtPr>
          <w:rPr>
            <w:rStyle w:val="Hienovarainenkorostus"/>
            <w:rFonts w:ascii="Arial" w:hAnsi="Arial" w:cs="Arial"/>
            <w:i w:val="0"/>
            <w:iCs w:val="0"/>
            <w:sz w:val="20"/>
            <w:szCs w:val="20"/>
          </w:rPr>
          <w:id w:val="-101761929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ienovarainenkorostus"/>
          </w:rPr>
        </w:sdtEndPr>
        <w:sdtContent>
          <w:r w:rsidR="00916279" w:rsidRPr="009B6338">
            <w:rPr>
              <w:rStyle w:val="Hienovarainenkorostus"/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r w:rsidR="00916279"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</w:t>
      </w:r>
      <w:r w:rsidR="00915949" w:rsidRPr="009B6338">
        <w:rPr>
          <w:rFonts w:ascii="Arial" w:hAnsi="Arial" w:cs="Arial"/>
          <w:bCs/>
          <w:sz w:val="20"/>
          <w:szCs w:val="20"/>
        </w:rPr>
        <w:t>Yleissairaalapsykiatrian</w:t>
      </w:r>
      <w:r w:rsidR="00915949" w:rsidRPr="009B6338">
        <w:rPr>
          <w:rStyle w:val="Hienovarainenkorostus"/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>erityispätevyy</w:t>
      </w:r>
      <w:r w:rsidR="003A229E"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>s</w:t>
      </w:r>
    </w:p>
    <w:p w14:paraId="50FF87D2" w14:textId="77777777" w:rsidR="00D41377" w:rsidRPr="009B6338" w:rsidRDefault="00D41377" w:rsidP="00D41377">
      <w:pPr>
        <w:rPr>
          <w:rStyle w:val="Hienovarainenkorostus"/>
          <w:rFonts w:ascii="Arial" w:hAnsi="Arial" w:cs="Arial"/>
          <w:i w:val="0"/>
          <w:iCs w:val="0"/>
          <w:sz w:val="14"/>
          <w:szCs w:val="14"/>
        </w:rPr>
      </w:pPr>
    </w:p>
    <w:p w14:paraId="760A5675" w14:textId="4CFBE8DB" w:rsidR="00D41377" w:rsidRPr="009B6338" w:rsidRDefault="00226889" w:rsidP="00D41377">
      <w:pPr>
        <w:rPr>
          <w:rStyle w:val="Hienovarainenkorostus"/>
          <w:rFonts w:ascii="Arial" w:hAnsi="Arial" w:cs="Arial"/>
          <w:i w:val="0"/>
          <w:iCs w:val="0"/>
          <w:sz w:val="16"/>
          <w:szCs w:val="16"/>
        </w:rPr>
      </w:pPr>
      <w:r w:rsidRPr="009B6338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 xml:space="preserve"> </w:t>
      </w:r>
      <w:r w:rsidR="00D41377" w:rsidRPr="009B6338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JÄSENYYDET</w:t>
      </w:r>
      <w:r w:rsidR="00D41377" w:rsidRPr="009B6338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ab/>
      </w:r>
      <w:r w:rsidR="000E4744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ab/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sdt>
        <w:sdtPr>
          <w:rPr>
            <w:rStyle w:val="Hienovarainenkorostus"/>
            <w:rFonts w:ascii="Arial" w:hAnsi="Arial" w:cs="Arial"/>
            <w:i w:val="0"/>
            <w:iCs w:val="0"/>
            <w:sz w:val="20"/>
            <w:szCs w:val="20"/>
          </w:rPr>
          <w:id w:val="156413235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ienovarainenkorostus"/>
          </w:rPr>
        </w:sdtEndPr>
        <w:sdtContent>
          <w:r w:rsidR="00916279" w:rsidRPr="009B6338">
            <w:rPr>
              <w:rStyle w:val="Hienovarainenkorostus"/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r w:rsidR="00D41377"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</w:t>
      </w:r>
      <w:r w:rsidR="00D41377" w:rsidRPr="009B6338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Olen Suomen Lääkäriliiton jäsen</w:t>
      </w:r>
      <w:r w:rsidR="00D41377" w:rsidRPr="009B6338">
        <w:rPr>
          <w:rStyle w:val="Hienovarainenkorostus"/>
          <w:rFonts w:ascii="Arial" w:hAnsi="Arial" w:cs="Arial"/>
          <w:i w:val="0"/>
          <w:iCs w:val="0"/>
        </w:rPr>
        <w:br/>
        <w:t xml:space="preserve">                                             </w:t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   </w:t>
      </w:r>
      <w:r w:rsidR="00916279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</w:t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>Erityispätevyydet myönnetään vain Suomen Lääkäriliiton jäsenille</w:t>
      </w:r>
    </w:p>
    <w:p w14:paraId="05A3B82D" w14:textId="19CFA62E" w:rsidR="00D41377" w:rsidRPr="009B6338" w:rsidRDefault="007C4CC5" w:rsidP="00D41377">
      <w:pPr>
        <w:ind w:left="2160" w:firstLine="720"/>
        <w:rPr>
          <w:rStyle w:val="Hienovarainenkorostus"/>
          <w:rFonts w:ascii="Arial" w:hAnsi="Arial" w:cs="Arial"/>
          <w:i w:val="0"/>
          <w:iCs w:val="0"/>
          <w:sz w:val="14"/>
          <w:szCs w:val="14"/>
        </w:rPr>
      </w:pPr>
      <w:sdt>
        <w:sdtPr>
          <w:rPr>
            <w:rStyle w:val="Hienovarainenkorostus"/>
            <w:rFonts w:ascii="Arial" w:hAnsi="Arial" w:cs="Arial"/>
            <w:i w:val="0"/>
            <w:iCs w:val="0"/>
            <w:sz w:val="20"/>
            <w:szCs w:val="20"/>
          </w:rPr>
          <w:id w:val="173426966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ienovarainenkorostus"/>
          </w:rPr>
        </w:sdtEndPr>
        <w:sdtContent>
          <w:r w:rsidR="00916279" w:rsidRPr="009B6338">
            <w:rPr>
              <w:rStyle w:val="Hienovarainenkorostus"/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r w:rsidR="00D41377" w:rsidRPr="009B6338">
        <w:rPr>
          <w:rStyle w:val="Hienovarainenkorostus"/>
          <w:rFonts w:ascii="Arial" w:hAnsi="Arial" w:cs="Arial"/>
          <w:i w:val="0"/>
          <w:iCs w:val="0"/>
        </w:rPr>
        <w:t xml:space="preserve"> </w:t>
      </w:r>
      <w:r w:rsidR="00D41377" w:rsidRPr="009B6338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Olen Suomen Psykiatriyhdistyksen jäsen</w:t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18"/>
          <w:szCs w:val="18"/>
        </w:rPr>
        <w:br/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                   </w:t>
      </w:r>
      <w:r w:rsidR="00916279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</w:t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Pätevyyslautakunnan käsittelymaksu yhdistyksen jäseniltä </w:t>
      </w:r>
      <w:r w:rsidR="001200C7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>10</w:t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0 euroa  </w:t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br/>
        <w:t xml:space="preserve">                    </w:t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br/>
      </w:r>
      <w:r w:rsidR="00D41377" w:rsidRPr="009B6338">
        <w:rPr>
          <w:rStyle w:val="Hienovarainenkorostus"/>
          <w:rFonts w:ascii="Arial" w:hAnsi="Arial" w:cs="Arial"/>
          <w:i w:val="0"/>
          <w:iCs w:val="0"/>
        </w:rPr>
        <w:t xml:space="preserve">           </w:t>
      </w:r>
      <w:sdt>
        <w:sdtPr>
          <w:rPr>
            <w:rStyle w:val="Hienovarainenkorostus"/>
            <w:rFonts w:ascii="Arial" w:hAnsi="Arial" w:cs="Arial"/>
            <w:i w:val="0"/>
            <w:iCs w:val="0"/>
            <w:sz w:val="20"/>
            <w:szCs w:val="20"/>
          </w:rPr>
          <w:id w:val="8498348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ienovarainenkorostus"/>
          </w:rPr>
        </w:sdtEndPr>
        <w:sdtContent>
          <w:r w:rsidR="00916279" w:rsidRPr="009B6338">
            <w:rPr>
              <w:rStyle w:val="Hienovarainenkorostus"/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r w:rsidR="00D41377" w:rsidRPr="009B6338">
        <w:rPr>
          <w:rStyle w:val="Hienovarainenkorostus"/>
          <w:rFonts w:ascii="Arial" w:hAnsi="Arial" w:cs="Arial"/>
          <w:i w:val="0"/>
          <w:iCs w:val="0"/>
        </w:rPr>
        <w:t xml:space="preserve"> </w:t>
      </w:r>
      <w:r w:rsidR="00D41377" w:rsidRPr="009B6338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En ole Suomen Psykiatriyhdistyksen jäsen</w:t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18"/>
          <w:szCs w:val="18"/>
        </w:rPr>
        <w:br/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                  </w:t>
      </w:r>
      <w:r w:rsidR="00916279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</w:t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Pätevyyslautakunnan käsittelymaksu ei </w:t>
      </w:r>
      <w:proofErr w:type="spellStart"/>
      <w:r w:rsidR="00D41377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>yhdistyk</w:t>
      </w:r>
      <w:proofErr w:type="spellEnd"/>
      <w:r w:rsidR="00D41377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. jäseneltä </w:t>
      </w:r>
      <w:r w:rsidR="001200C7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>200</w:t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euroa</w:t>
      </w:r>
      <w:r w:rsidR="00916279" w:rsidRPr="009B633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br/>
      </w:r>
    </w:p>
    <w:p w14:paraId="4FE5D4F4" w14:textId="77777777" w:rsidR="00915949" w:rsidRPr="009B6338" w:rsidRDefault="00915949" w:rsidP="00915949">
      <w:pPr>
        <w:spacing w:after="0"/>
        <w:ind w:left="2835" w:hanging="2835"/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</w:pPr>
      <w:r w:rsidRPr="009B6338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KOULUTUS</w:t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</w:t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="00D41377"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9B6338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br/>
      </w:r>
    </w:p>
    <w:tbl>
      <w:tblPr>
        <w:tblStyle w:val="TaulukkoRuudukko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915949" w:rsidRPr="009B6338" w14:paraId="4A053636" w14:textId="77777777" w:rsidTr="00915949">
        <w:tc>
          <w:tcPr>
            <w:tcW w:w="9021" w:type="dxa"/>
          </w:tcPr>
          <w:p w14:paraId="649CAA2D" w14:textId="77777777" w:rsidR="003A229E" w:rsidRPr="009B6338" w:rsidRDefault="003A229E" w:rsidP="00621CD7">
            <w:pPr>
              <w:rPr>
                <w:rStyle w:val="Hienovarainenkorostus"/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</w:p>
          <w:p w14:paraId="0D712E2D" w14:textId="475D629B" w:rsidR="00915949" w:rsidRPr="009B6338" w:rsidRDefault="00915949" w:rsidP="00621CD7">
            <w:pPr>
              <w:rPr>
                <w:rStyle w:val="Hienovarainenkorostus"/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9B6338">
              <w:rPr>
                <w:rStyle w:val="Hienovarainenkorostus"/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Olen saanut erikoislääkärin (psykiatria, lastenpsykiatria, nuorisopsykiatria) oikeudet (vuosi):</w:t>
            </w:r>
            <w:r w:rsidRPr="009B6338">
              <w:rPr>
                <w:rStyle w:val="Hienovarainenkorostus"/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br/>
            </w:r>
          </w:p>
        </w:tc>
      </w:tr>
      <w:tr w:rsidR="00915949" w:rsidRPr="009B6338" w14:paraId="4C84038C" w14:textId="77777777" w:rsidTr="00915949">
        <w:tc>
          <w:tcPr>
            <w:tcW w:w="9021" w:type="dxa"/>
          </w:tcPr>
          <w:p w14:paraId="59316A81" w14:textId="77777777" w:rsidR="003A229E" w:rsidRPr="009B6338" w:rsidRDefault="003A229E" w:rsidP="00621CD7">
            <w:pPr>
              <w:rPr>
                <w:rStyle w:val="Hienovarainenkorostus"/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</w:p>
          <w:p w14:paraId="3DA40075" w14:textId="69396054" w:rsidR="003A229E" w:rsidRPr="009B6338" w:rsidRDefault="00915949" w:rsidP="00621CD7">
            <w:pPr>
              <w:rPr>
                <w:rStyle w:val="Hienovarainenkorostus"/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9B6338">
              <w:rPr>
                <w:rStyle w:val="Hienovarainenkorostus"/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Muun erikoisalan oikeudet (ala ja vuosi):</w:t>
            </w:r>
          </w:p>
          <w:p w14:paraId="44FD827E" w14:textId="4052A580" w:rsidR="00915949" w:rsidRPr="009B6338" w:rsidRDefault="00226889" w:rsidP="00621CD7">
            <w:pPr>
              <w:rPr>
                <w:rStyle w:val="Hienovarainenkorostus"/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9B6338">
              <w:rPr>
                <w:rStyle w:val="Hienovarainenkorostus"/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br/>
            </w:r>
            <w:r w:rsidR="00915949" w:rsidRPr="009B6338">
              <w:rPr>
                <w:rStyle w:val="Hienovarainenkorostus"/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br/>
            </w:r>
          </w:p>
        </w:tc>
      </w:tr>
      <w:tr w:rsidR="00915949" w:rsidRPr="009B6338" w14:paraId="46113DCF" w14:textId="77777777" w:rsidTr="00915949">
        <w:tc>
          <w:tcPr>
            <w:tcW w:w="9021" w:type="dxa"/>
          </w:tcPr>
          <w:p w14:paraId="56C32F2A" w14:textId="77777777" w:rsidR="003A229E" w:rsidRPr="009B6338" w:rsidRDefault="003A229E" w:rsidP="00621CD7">
            <w:pPr>
              <w:rPr>
                <w:rStyle w:val="Hienovarainenkorostus"/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</w:p>
          <w:p w14:paraId="71B2D8CB" w14:textId="57CFB798" w:rsidR="003A229E" w:rsidRPr="009B6338" w:rsidRDefault="00915949" w:rsidP="00621CD7">
            <w:pPr>
              <w:rPr>
                <w:rStyle w:val="Hienovarainenkorostus"/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9B6338">
              <w:rPr>
                <w:rStyle w:val="Hienovarainenkorostus"/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Oppiarvot (LL, LKT/LT, dos./prof. ala, vuosi):</w:t>
            </w:r>
          </w:p>
          <w:p w14:paraId="6094CBDA" w14:textId="77777777" w:rsidR="003A229E" w:rsidRPr="009B6338" w:rsidRDefault="003A229E" w:rsidP="00621CD7">
            <w:pPr>
              <w:rPr>
                <w:rStyle w:val="Hienovarainenkorostus"/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8901A6" w14:textId="7533D58F" w:rsidR="00915949" w:rsidRPr="009B6338" w:rsidRDefault="00226889" w:rsidP="00621CD7">
            <w:pPr>
              <w:rPr>
                <w:rStyle w:val="Hienovarainenkorostus"/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9B6338">
              <w:rPr>
                <w:rStyle w:val="Hienovarainenkorostus"/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br/>
            </w:r>
            <w:r w:rsidR="00915949" w:rsidRPr="009B6338">
              <w:rPr>
                <w:rStyle w:val="Hienovarainenkorostus"/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br/>
            </w:r>
          </w:p>
        </w:tc>
      </w:tr>
    </w:tbl>
    <w:p w14:paraId="2B491EF0" w14:textId="77777777" w:rsidR="00915949" w:rsidRPr="009B6338" w:rsidRDefault="00915949" w:rsidP="00915949">
      <w:pPr>
        <w:spacing w:after="0"/>
        <w:rPr>
          <w:rStyle w:val="Hienovarainenkorostus"/>
          <w:rFonts w:ascii="Arial" w:hAnsi="Arial" w:cs="Arial"/>
          <w:sz w:val="16"/>
          <w:szCs w:val="16"/>
        </w:rPr>
      </w:pPr>
    </w:p>
    <w:p w14:paraId="0ABECB50" w14:textId="77777777" w:rsidR="00915949" w:rsidRPr="009B6338" w:rsidRDefault="00915949" w:rsidP="00915949">
      <w:pPr>
        <w:pStyle w:val="Leipteksti"/>
        <w:rPr>
          <w:rStyle w:val="Hienovarainenkorostus"/>
          <w:b/>
          <w:bCs/>
          <w:i w:val="0"/>
          <w:iCs w:val="0"/>
          <w:sz w:val="20"/>
          <w:szCs w:val="20"/>
        </w:rPr>
      </w:pPr>
      <w:r w:rsidRPr="009B6338">
        <w:rPr>
          <w:rStyle w:val="Hienovarainenkorostus"/>
          <w:b/>
          <w:bCs/>
          <w:i w:val="0"/>
          <w:iCs w:val="0"/>
          <w:sz w:val="20"/>
          <w:szCs w:val="20"/>
        </w:rPr>
        <w:br/>
      </w:r>
    </w:p>
    <w:p w14:paraId="5CFFDD26" w14:textId="77777777" w:rsidR="00915949" w:rsidRPr="009B6338" w:rsidRDefault="00915949">
      <w:pPr>
        <w:rPr>
          <w:rStyle w:val="Hienovarainenkorostus"/>
          <w:rFonts w:ascii="Arial" w:eastAsia="Times New Roman" w:hAnsi="Arial" w:cs="Arial"/>
          <w:b/>
          <w:bCs/>
          <w:i w:val="0"/>
          <w:iCs w:val="0"/>
          <w:sz w:val="20"/>
          <w:szCs w:val="20"/>
          <w:lang w:eastAsia="fi-FI"/>
        </w:rPr>
      </w:pPr>
      <w:r w:rsidRPr="009B6338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br w:type="page"/>
      </w:r>
    </w:p>
    <w:p w14:paraId="13ACA648" w14:textId="548A698B" w:rsidR="00915949" w:rsidRPr="009B6338" w:rsidRDefault="00915949" w:rsidP="00915949">
      <w:pPr>
        <w:pStyle w:val="Leipteksti"/>
        <w:rPr>
          <w:color w:val="595959" w:themeColor="text1" w:themeTint="A6"/>
          <w:sz w:val="20"/>
          <w:szCs w:val="20"/>
        </w:rPr>
      </w:pPr>
      <w:r w:rsidRPr="009B6338">
        <w:rPr>
          <w:rStyle w:val="Hienovarainenkorostus"/>
          <w:b/>
          <w:bCs/>
          <w:i w:val="0"/>
          <w:iCs w:val="0"/>
          <w:sz w:val="20"/>
          <w:szCs w:val="20"/>
        </w:rPr>
        <w:lastRenderedPageBreak/>
        <w:t>YLEISSAIRAALAPSYKIATRINEN PALVELU</w:t>
      </w:r>
      <w:r w:rsidRPr="009B6338">
        <w:rPr>
          <w:rStyle w:val="Hienovarainenkorostus"/>
          <w:b/>
          <w:bCs/>
          <w:i w:val="0"/>
          <w:iCs w:val="0"/>
        </w:rPr>
        <w:br/>
      </w:r>
      <w:r w:rsidRPr="009B6338">
        <w:rPr>
          <w:i/>
          <w:iCs/>
          <w:color w:val="595959" w:themeColor="text1" w:themeTint="A6"/>
          <w:sz w:val="18"/>
          <w:szCs w:val="18"/>
        </w:rPr>
        <w:t>Liitteeksi nimikirjanote, työtodistus tai vastaava muu selvitys</w:t>
      </w:r>
    </w:p>
    <w:p w14:paraId="02EA2914" w14:textId="77777777" w:rsidR="00915949" w:rsidRPr="009B6338" w:rsidRDefault="00915949" w:rsidP="00915949">
      <w:pPr>
        <w:pStyle w:val="Leipteksti"/>
        <w:rPr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6079"/>
      </w:tblGrid>
      <w:tr w:rsidR="00915949" w:rsidRPr="009B6338" w14:paraId="146066F8" w14:textId="77777777" w:rsidTr="00226889">
        <w:tc>
          <w:tcPr>
            <w:tcW w:w="31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277CEB" w14:textId="77777777" w:rsidR="00915949" w:rsidRPr="009B6338" w:rsidRDefault="00915949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Koulutuspaikka</w:t>
            </w:r>
          </w:p>
        </w:tc>
        <w:tc>
          <w:tcPr>
            <w:tcW w:w="60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F03650" w14:textId="77777777" w:rsidR="00915949" w:rsidRPr="009B6338" w:rsidRDefault="00915949">
            <w:pPr>
              <w:pStyle w:val="Leipteksti"/>
              <w:rPr>
                <w:sz w:val="18"/>
                <w:szCs w:val="18"/>
              </w:rPr>
            </w:pPr>
          </w:p>
        </w:tc>
      </w:tr>
      <w:tr w:rsidR="00915949" w:rsidRPr="009B6338" w14:paraId="6056B665" w14:textId="77777777" w:rsidTr="00915949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EBA5" w14:textId="77777777" w:rsidR="00915949" w:rsidRPr="009B6338" w:rsidRDefault="00915949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Kouluttaja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F195" w14:textId="77777777" w:rsidR="00915949" w:rsidRPr="009B6338" w:rsidRDefault="00915949">
            <w:pPr>
              <w:pStyle w:val="Leipteksti"/>
              <w:rPr>
                <w:sz w:val="18"/>
                <w:szCs w:val="18"/>
              </w:rPr>
            </w:pPr>
          </w:p>
        </w:tc>
      </w:tr>
      <w:tr w:rsidR="00915949" w:rsidRPr="009B6338" w14:paraId="6B298613" w14:textId="77777777" w:rsidTr="00FF2C46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A035A7" w14:textId="77777777" w:rsidR="00915949" w:rsidRPr="009B6338" w:rsidRDefault="00915949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Alku- ja loppupäivämäärät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373644" w14:textId="77777777" w:rsidR="00915949" w:rsidRPr="009B6338" w:rsidRDefault="00915949">
            <w:pPr>
              <w:pStyle w:val="Leipteksti"/>
              <w:rPr>
                <w:sz w:val="18"/>
                <w:szCs w:val="18"/>
              </w:rPr>
            </w:pPr>
          </w:p>
        </w:tc>
      </w:tr>
      <w:tr w:rsidR="00915949" w:rsidRPr="009B6338" w14:paraId="7B20C0C8" w14:textId="77777777" w:rsidTr="00915949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69A9" w14:textId="77777777" w:rsidR="00915949" w:rsidRPr="009B6338" w:rsidRDefault="00915949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Hyväksi luettava aika (v/kk)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3B75" w14:textId="77777777" w:rsidR="00915949" w:rsidRPr="009B6338" w:rsidRDefault="00915949">
            <w:pPr>
              <w:pStyle w:val="Leipteksti"/>
              <w:rPr>
                <w:sz w:val="18"/>
                <w:szCs w:val="18"/>
              </w:rPr>
            </w:pPr>
          </w:p>
        </w:tc>
      </w:tr>
    </w:tbl>
    <w:p w14:paraId="3290AB39" w14:textId="77777777" w:rsidR="00915949" w:rsidRPr="009B6338" w:rsidRDefault="00915949" w:rsidP="00915949">
      <w:pPr>
        <w:pStyle w:val="Leipteksti"/>
        <w:rPr>
          <w:sz w:val="18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6079"/>
      </w:tblGrid>
      <w:tr w:rsidR="00226889" w:rsidRPr="009B6338" w14:paraId="1ECA5D2E" w14:textId="77777777" w:rsidTr="00374A86">
        <w:tc>
          <w:tcPr>
            <w:tcW w:w="31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F921F9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Koulutuspaikka</w:t>
            </w:r>
          </w:p>
        </w:tc>
        <w:tc>
          <w:tcPr>
            <w:tcW w:w="60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992918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5AC12899" w14:textId="77777777" w:rsidTr="00374A86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70EC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Kouluttaja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E4F3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151910CC" w14:textId="77777777" w:rsidTr="00374A86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3F6C1E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Alku- ja loppupäivämäärät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23A25F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21B1E54F" w14:textId="77777777" w:rsidTr="00374A86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265E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Hyväksi luettava aika (v/kk)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D031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</w:tbl>
    <w:p w14:paraId="73057934" w14:textId="77777777" w:rsidR="00915949" w:rsidRPr="009B6338" w:rsidRDefault="00915949" w:rsidP="00915949">
      <w:pPr>
        <w:pStyle w:val="Leipteksti"/>
        <w:rPr>
          <w:sz w:val="18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6079"/>
      </w:tblGrid>
      <w:tr w:rsidR="00226889" w:rsidRPr="009B6338" w14:paraId="78BD114C" w14:textId="77777777" w:rsidTr="00374A86">
        <w:tc>
          <w:tcPr>
            <w:tcW w:w="31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FF4452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Koulutuspaikka</w:t>
            </w:r>
          </w:p>
        </w:tc>
        <w:tc>
          <w:tcPr>
            <w:tcW w:w="60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ECD53B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14FA1434" w14:textId="77777777" w:rsidTr="00374A86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7AC9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Kouluttaja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3355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2213C672" w14:textId="77777777" w:rsidTr="00374A86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E5DDF0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Alku- ja loppupäivämäärät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80323B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71B21BAC" w14:textId="77777777" w:rsidTr="00374A86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C20D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Hyväksi luettava aika (v/kk)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673A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</w:tbl>
    <w:p w14:paraId="3EA48E98" w14:textId="77777777" w:rsidR="00226889" w:rsidRPr="009B6338" w:rsidRDefault="00226889" w:rsidP="00915949">
      <w:pPr>
        <w:pStyle w:val="Leipteksti"/>
        <w:rPr>
          <w:sz w:val="18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6079"/>
      </w:tblGrid>
      <w:tr w:rsidR="00226889" w:rsidRPr="009B6338" w14:paraId="30529A21" w14:textId="77777777" w:rsidTr="00374A86">
        <w:tc>
          <w:tcPr>
            <w:tcW w:w="31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57411C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Koulutuspaikka</w:t>
            </w:r>
          </w:p>
        </w:tc>
        <w:tc>
          <w:tcPr>
            <w:tcW w:w="60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698CFE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087CDB4C" w14:textId="77777777" w:rsidTr="00374A86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C41E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Kouluttaja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B4D2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7BF4F6D0" w14:textId="77777777" w:rsidTr="00374A86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F5A184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Alku- ja loppupäivämäärät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42138E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3757CE07" w14:textId="77777777" w:rsidTr="00374A86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8DA8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Hyväksi luettava aika (v/kk)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6F3A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</w:tbl>
    <w:p w14:paraId="1D95FEA8" w14:textId="77777777" w:rsidR="00226889" w:rsidRPr="009B6338" w:rsidRDefault="00226889" w:rsidP="00915949">
      <w:pPr>
        <w:pStyle w:val="Leipteksti"/>
        <w:rPr>
          <w:sz w:val="18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6079"/>
      </w:tblGrid>
      <w:tr w:rsidR="00226889" w:rsidRPr="009B6338" w14:paraId="295A198C" w14:textId="77777777" w:rsidTr="00374A86">
        <w:tc>
          <w:tcPr>
            <w:tcW w:w="31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1B2E2B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Koulutuspaikka</w:t>
            </w:r>
          </w:p>
        </w:tc>
        <w:tc>
          <w:tcPr>
            <w:tcW w:w="60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C6DEB2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0F9C9ED3" w14:textId="77777777" w:rsidTr="00374A86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E342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Kouluttaja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14D3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6085C7FB" w14:textId="77777777" w:rsidTr="00374A86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85BE2A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Alku- ja loppupäivämäärät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DD0140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2ED27C94" w14:textId="77777777" w:rsidTr="00374A86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D489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>Hyväksi luettava aika (v/kk)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31E9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</w:tbl>
    <w:p w14:paraId="6C76AE4F" w14:textId="77777777" w:rsidR="00915949" w:rsidRPr="009B6338" w:rsidRDefault="00915949" w:rsidP="00915949">
      <w:pPr>
        <w:pStyle w:val="Leipteksti"/>
        <w:rPr>
          <w:sz w:val="18"/>
          <w:szCs w:val="18"/>
        </w:rPr>
      </w:pPr>
    </w:p>
    <w:p w14:paraId="200A038A" w14:textId="77777777" w:rsidR="00915949" w:rsidRPr="009B6338" w:rsidRDefault="00915949" w:rsidP="00915949">
      <w:pPr>
        <w:pStyle w:val="Leipteksti"/>
        <w:rPr>
          <w:color w:val="595959" w:themeColor="text1" w:themeTint="A6"/>
          <w:sz w:val="18"/>
          <w:szCs w:val="18"/>
        </w:rPr>
      </w:pPr>
      <w:r w:rsidRPr="009B6338">
        <w:rPr>
          <w:color w:val="595959" w:themeColor="text1" w:themeTint="A6"/>
          <w:sz w:val="18"/>
          <w:szCs w:val="18"/>
        </w:rPr>
        <w:t>Hyväksi luettava palvelu yhteensä (v/kk) __________</w:t>
      </w:r>
    </w:p>
    <w:p w14:paraId="0545A741" w14:textId="77777777" w:rsidR="00915949" w:rsidRPr="009B6338" w:rsidRDefault="00915949" w:rsidP="00915949">
      <w:pPr>
        <w:pStyle w:val="Leipteksti"/>
        <w:rPr>
          <w:b/>
          <w:sz w:val="20"/>
          <w:szCs w:val="20"/>
        </w:rPr>
      </w:pPr>
    </w:p>
    <w:p w14:paraId="0C8C2AEF" w14:textId="6173D4FF" w:rsidR="00915949" w:rsidRPr="009B6338" w:rsidRDefault="00915949" w:rsidP="00915949">
      <w:pPr>
        <w:spacing w:after="0"/>
        <w:ind w:left="2160" w:hanging="2160"/>
        <w:rPr>
          <w:rStyle w:val="Hienovarainenkorostus"/>
          <w:rFonts w:ascii="Arial" w:hAnsi="Arial" w:cs="Arial"/>
          <w:b/>
          <w:bCs/>
          <w:i w:val="0"/>
          <w:iCs w:val="0"/>
          <w:sz w:val="14"/>
          <w:szCs w:val="14"/>
        </w:rPr>
      </w:pPr>
    </w:p>
    <w:p w14:paraId="5D5006E0" w14:textId="43658D2B" w:rsidR="00FF2C46" w:rsidRPr="009B6338" w:rsidRDefault="00FF2C46">
      <w:pPr>
        <w:rPr>
          <w:rStyle w:val="Hienovarainenkorostus"/>
          <w:rFonts w:ascii="Arial" w:hAnsi="Arial" w:cs="Arial"/>
          <w:i w:val="0"/>
          <w:iCs w:val="0"/>
          <w:sz w:val="14"/>
          <w:szCs w:val="14"/>
        </w:rPr>
      </w:pPr>
    </w:p>
    <w:p w14:paraId="77A1660F" w14:textId="70BC1044" w:rsidR="00FF2C46" w:rsidRPr="009B6338" w:rsidRDefault="00FF2C46" w:rsidP="00FF2C46">
      <w:pPr>
        <w:rPr>
          <w:rFonts w:ascii="Arial" w:hAnsi="Arial" w:cs="Arial"/>
          <w:b/>
          <w:i/>
          <w:iCs/>
          <w:sz w:val="20"/>
          <w:szCs w:val="20"/>
        </w:rPr>
      </w:pPr>
      <w:r w:rsidRPr="009B6338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YLEISSAIRAALAPSYKIATRISEN PALVELUN SISÄLTÖ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5556E4" w:rsidRPr="009B6338" w14:paraId="08A9D216" w14:textId="77777777" w:rsidTr="003D393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7358" w14:textId="79C8EEB2" w:rsidR="005556E4" w:rsidRPr="009B6338" w:rsidRDefault="005556E4">
            <w:pPr>
              <w:pStyle w:val="Leipteksti"/>
              <w:rPr>
                <w:rStyle w:val="Hienovarainenkorostus"/>
                <w:b/>
                <w:bCs/>
                <w:sz w:val="18"/>
                <w:szCs w:val="18"/>
              </w:rPr>
            </w:pPr>
            <w:r w:rsidRPr="009B6338">
              <w:rPr>
                <w:b/>
                <w:bCs/>
                <w:sz w:val="18"/>
                <w:szCs w:val="18"/>
              </w:rPr>
              <w:br/>
            </w:r>
            <w:r w:rsidRPr="009B6338">
              <w:rPr>
                <w:b/>
                <w:bCs/>
                <w:sz w:val="18"/>
                <w:szCs w:val="18"/>
                <w:shd w:val="clear" w:color="auto" w:fill="F2F2F2" w:themeFill="background1" w:themeFillShade="F2"/>
              </w:rPr>
              <w:t>Koulutusaikana olen suorittanut:</w:t>
            </w:r>
            <w:r w:rsidRPr="009B6338">
              <w:rPr>
                <w:b/>
                <w:bCs/>
                <w:sz w:val="18"/>
                <w:szCs w:val="18"/>
              </w:rPr>
              <w:br/>
            </w:r>
          </w:p>
        </w:tc>
      </w:tr>
      <w:tr w:rsidR="003D393B" w:rsidRPr="009B6338" w14:paraId="633ECF58" w14:textId="24F41D45" w:rsidTr="003D393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4EDB" w14:textId="395F4495" w:rsidR="003D393B" w:rsidRPr="009B6338" w:rsidRDefault="007C4CC5">
            <w:pPr>
              <w:pStyle w:val="Leipteksti"/>
              <w:rPr>
                <w:sz w:val="18"/>
                <w:szCs w:val="18"/>
              </w:rPr>
            </w:pPr>
            <w:sdt>
              <w:sdtPr>
                <w:rPr>
                  <w:rStyle w:val="Hienovarainenkorostus"/>
                  <w:i w:val="0"/>
                  <w:iCs w:val="0"/>
                  <w:sz w:val="18"/>
                  <w:szCs w:val="18"/>
                </w:rPr>
                <w:id w:val="-169831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ienovarainenkorostus"/>
                </w:rPr>
              </w:sdtEndPr>
              <w:sdtContent>
                <w:r w:rsidR="003D393B" w:rsidRPr="009B6338">
                  <w:rPr>
                    <w:rStyle w:val="Hienovarainenkorostus"/>
                    <w:rFonts w:ascii="Segoe UI Symbol" w:eastAsia="MS Gothic" w:hAnsi="Segoe UI Symbol" w:cs="Segoe UI Symbol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3D393B" w:rsidRPr="009B6338">
              <w:rPr>
                <w:rStyle w:val="Hienovarainenkorostus"/>
                <w:i w:val="0"/>
                <w:iCs w:val="0"/>
                <w:sz w:val="18"/>
                <w:szCs w:val="18"/>
              </w:rPr>
              <w:t xml:space="preserve"> </w:t>
            </w:r>
            <w:r w:rsidR="003D393B" w:rsidRPr="009B6338">
              <w:rPr>
                <w:sz w:val="18"/>
                <w:szCs w:val="18"/>
              </w:rPr>
              <w:t xml:space="preserve">psykiatrisia konsultaatioita muille </w:t>
            </w:r>
          </w:p>
        </w:tc>
      </w:tr>
      <w:tr w:rsidR="003D393B" w:rsidRPr="009B6338" w14:paraId="0FB2A500" w14:textId="3F99DB73" w:rsidTr="003D393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4E1D" w14:textId="389023C0" w:rsidR="003D393B" w:rsidRPr="009B6338" w:rsidRDefault="007C4CC5">
            <w:pPr>
              <w:pStyle w:val="Leipteksti"/>
              <w:rPr>
                <w:sz w:val="18"/>
                <w:szCs w:val="18"/>
              </w:rPr>
            </w:pPr>
            <w:sdt>
              <w:sdtPr>
                <w:rPr>
                  <w:rStyle w:val="Hienovarainenkorostus"/>
                  <w:i w:val="0"/>
                  <w:iCs w:val="0"/>
                  <w:sz w:val="18"/>
                  <w:szCs w:val="18"/>
                </w:rPr>
                <w:id w:val="154702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ienovarainenkorostus"/>
                </w:rPr>
              </w:sdtEndPr>
              <w:sdtContent>
                <w:r w:rsidR="003D393B" w:rsidRPr="009B6338">
                  <w:rPr>
                    <w:rStyle w:val="Hienovarainenkorostus"/>
                    <w:rFonts w:ascii="Segoe UI Symbol" w:eastAsia="MS Gothic" w:hAnsi="Segoe UI Symbol" w:cs="Segoe UI Symbol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3D393B" w:rsidRPr="009B6338">
              <w:rPr>
                <w:rStyle w:val="Hienovarainenkorostus"/>
                <w:i w:val="0"/>
                <w:iCs w:val="0"/>
                <w:sz w:val="18"/>
                <w:szCs w:val="18"/>
              </w:rPr>
              <w:t xml:space="preserve"> </w:t>
            </w:r>
            <w:r w:rsidR="003D393B" w:rsidRPr="009B6338">
              <w:rPr>
                <w:sz w:val="18"/>
                <w:szCs w:val="18"/>
              </w:rPr>
              <w:t xml:space="preserve">yleissairaalapsykiatrisia työkyvyn arviointeja                                                                                    </w:t>
            </w:r>
          </w:p>
        </w:tc>
      </w:tr>
      <w:tr w:rsidR="003D393B" w:rsidRPr="009B6338" w14:paraId="2465625B" w14:textId="593BA118" w:rsidTr="003D393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AB38" w14:textId="37739FA8" w:rsidR="003D393B" w:rsidRPr="009B6338" w:rsidRDefault="007C4CC5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fi-FI"/>
              </w:rPr>
            </w:pPr>
            <w:sdt>
              <w:sdtPr>
                <w:rPr>
                  <w:rStyle w:val="Hienovarainenkorostus"/>
                  <w:rFonts w:ascii="Arial" w:hAnsi="Arial" w:cs="Arial"/>
                  <w:i w:val="0"/>
                  <w:iCs w:val="0"/>
                  <w:sz w:val="18"/>
                  <w:szCs w:val="18"/>
                </w:rPr>
                <w:id w:val="42678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ienovarainenkorostus"/>
                </w:rPr>
              </w:sdtEndPr>
              <w:sdtContent>
                <w:r w:rsidR="003D393B" w:rsidRPr="009B6338">
                  <w:rPr>
                    <w:rStyle w:val="Hienovarainenkorostus"/>
                    <w:rFonts w:ascii="Segoe UI Symbol" w:eastAsia="MS Gothic" w:hAnsi="Segoe UI Symbol" w:cs="Segoe UI Symbol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3D393B" w:rsidRPr="009B6338">
              <w:rPr>
                <w:rStyle w:val="Hienovarainenkorostus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 </w:t>
            </w:r>
            <w:r w:rsidR="003D393B" w:rsidRPr="009B6338">
              <w:rPr>
                <w:rFonts w:ascii="Arial" w:hAnsi="Arial" w:cs="Arial"/>
                <w:sz w:val="18"/>
                <w:szCs w:val="18"/>
              </w:rPr>
              <w:t xml:space="preserve">itsemurhaa yrittäneiden potilaiden kliinisiä arvioita ja hoitoja                                                         </w:t>
            </w:r>
          </w:p>
        </w:tc>
      </w:tr>
      <w:tr w:rsidR="003D393B" w:rsidRPr="009B6338" w14:paraId="6941F43B" w14:textId="16096EE0" w:rsidTr="003D393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FCD2" w14:textId="0D6C08B2" w:rsidR="003D393B" w:rsidRPr="009B6338" w:rsidRDefault="007C4CC5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fi-FI"/>
              </w:rPr>
            </w:pPr>
            <w:sdt>
              <w:sdtPr>
                <w:rPr>
                  <w:rStyle w:val="Hienovarainenkorostus"/>
                  <w:rFonts w:ascii="Arial" w:hAnsi="Arial" w:cs="Arial"/>
                  <w:i w:val="0"/>
                  <w:iCs w:val="0"/>
                  <w:sz w:val="18"/>
                  <w:szCs w:val="18"/>
                </w:rPr>
                <w:id w:val="-67572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ienovarainenkorostus"/>
                </w:rPr>
              </w:sdtEndPr>
              <w:sdtContent>
                <w:r w:rsidR="003D393B" w:rsidRPr="009B6338">
                  <w:rPr>
                    <w:rStyle w:val="Hienovarainenkorostus"/>
                    <w:rFonts w:ascii="Segoe UI Symbol" w:eastAsia="MS Gothic" w:hAnsi="Segoe UI Symbol" w:cs="Segoe UI Symbol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3D393B" w:rsidRPr="009B6338">
              <w:rPr>
                <w:rStyle w:val="Hienovarainenkorostus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 </w:t>
            </w:r>
            <w:r w:rsidR="003D393B" w:rsidRPr="009B6338">
              <w:rPr>
                <w:rFonts w:ascii="Arial" w:hAnsi="Arial" w:cs="Arial"/>
                <w:sz w:val="18"/>
                <w:szCs w:val="18"/>
                <w:lang w:eastAsia="fi-FI"/>
              </w:rPr>
              <w:t xml:space="preserve">kriisipsykiatrisia konsultaatioita                                                                                                       </w:t>
            </w:r>
          </w:p>
        </w:tc>
      </w:tr>
      <w:tr w:rsidR="003D393B" w:rsidRPr="009B6338" w14:paraId="0E4D5788" w14:textId="2DF6B746" w:rsidTr="003D393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6383" w14:textId="185A1FAC" w:rsidR="003D393B" w:rsidRPr="009B6338" w:rsidRDefault="007C4CC5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fi-FI"/>
              </w:rPr>
            </w:pPr>
            <w:sdt>
              <w:sdtPr>
                <w:rPr>
                  <w:rStyle w:val="Hienovarainenkorostus"/>
                  <w:rFonts w:ascii="Arial" w:hAnsi="Arial" w:cs="Arial"/>
                  <w:i w:val="0"/>
                  <w:iCs w:val="0"/>
                  <w:sz w:val="18"/>
                  <w:szCs w:val="18"/>
                </w:rPr>
                <w:id w:val="-85465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ienovarainenkorostus"/>
                </w:rPr>
              </w:sdtEndPr>
              <w:sdtContent>
                <w:r w:rsidR="003D393B" w:rsidRPr="009B6338">
                  <w:rPr>
                    <w:rStyle w:val="Hienovarainenkorostus"/>
                    <w:rFonts w:ascii="Segoe UI Symbol" w:eastAsia="MS Gothic" w:hAnsi="Segoe UI Symbol" w:cs="Segoe UI Symbol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3D393B" w:rsidRPr="009B6338">
              <w:rPr>
                <w:rStyle w:val="Hienovarainenkorostus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 </w:t>
            </w:r>
            <w:r w:rsidR="003D393B" w:rsidRPr="009B6338">
              <w:rPr>
                <w:rFonts w:ascii="Arial" w:hAnsi="Arial" w:cs="Arial"/>
                <w:sz w:val="18"/>
                <w:szCs w:val="18"/>
                <w:lang w:eastAsia="fi-FI"/>
              </w:rPr>
              <w:t xml:space="preserve">kymmenen (10) kriisipsykiatrista hoitoa, vähintään viisi tapaamista/potilas                                              </w:t>
            </w:r>
          </w:p>
        </w:tc>
      </w:tr>
      <w:tr w:rsidR="003D393B" w:rsidRPr="009B6338" w14:paraId="1F721C7F" w14:textId="2E216BAF" w:rsidTr="003D393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23C610" w14:textId="49F786CC" w:rsidR="003D393B" w:rsidRPr="009B6338" w:rsidRDefault="005556E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18"/>
                <w:szCs w:val="18"/>
                <w:lang w:eastAsia="fi-FI"/>
              </w:rPr>
            </w:pPr>
            <w:r w:rsidRPr="009B6338">
              <w:rPr>
                <w:rFonts w:ascii="Arial" w:hAnsi="Arial" w:cs="Arial"/>
                <w:b/>
                <w:bCs/>
                <w:sz w:val="18"/>
                <w:szCs w:val="18"/>
                <w:lang w:eastAsia="fi-FI"/>
              </w:rPr>
              <w:br/>
            </w:r>
            <w:r w:rsidR="003D393B" w:rsidRPr="009B6338">
              <w:rPr>
                <w:rFonts w:ascii="Arial" w:hAnsi="Arial" w:cs="Arial"/>
                <w:b/>
                <w:bCs/>
                <w:sz w:val="18"/>
                <w:szCs w:val="18"/>
                <w:lang w:eastAsia="fi-FI"/>
              </w:rPr>
              <w:t>Lisäksi:</w:t>
            </w:r>
            <w:r w:rsidRPr="009B6338">
              <w:rPr>
                <w:rFonts w:ascii="Arial" w:hAnsi="Arial" w:cs="Arial"/>
                <w:b/>
                <w:bCs/>
                <w:sz w:val="18"/>
                <w:szCs w:val="18"/>
                <w:lang w:eastAsia="fi-FI"/>
              </w:rPr>
              <w:br/>
            </w:r>
          </w:p>
        </w:tc>
      </w:tr>
      <w:tr w:rsidR="003D393B" w:rsidRPr="009B6338" w14:paraId="7FCAF708" w14:textId="7AB94814" w:rsidTr="003D393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EEF4" w14:textId="66F488B3" w:rsidR="003D393B" w:rsidRPr="009B6338" w:rsidRDefault="007C4CC5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fi-FI"/>
              </w:rPr>
            </w:pPr>
            <w:sdt>
              <w:sdtPr>
                <w:rPr>
                  <w:rStyle w:val="Hienovarainenkorostus"/>
                  <w:rFonts w:ascii="Arial" w:hAnsi="Arial" w:cs="Arial"/>
                  <w:i w:val="0"/>
                  <w:iCs w:val="0"/>
                  <w:sz w:val="18"/>
                  <w:szCs w:val="18"/>
                </w:rPr>
                <w:id w:val="-1459948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ienovarainenkorostus"/>
                </w:rPr>
              </w:sdtEndPr>
              <w:sdtContent>
                <w:r w:rsidR="003D393B" w:rsidRPr="009B6338">
                  <w:rPr>
                    <w:rStyle w:val="Hienovarainenkorostus"/>
                    <w:rFonts w:ascii="Segoe UI Symbol" w:eastAsia="MS Gothic" w:hAnsi="Segoe UI Symbol" w:cs="Segoe UI Symbol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3D393B" w:rsidRPr="009B6338">
              <w:rPr>
                <w:rStyle w:val="Hienovarainenkorostus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 </w:t>
            </w:r>
            <w:r w:rsidR="003D393B" w:rsidRPr="009B6338">
              <w:rPr>
                <w:rFonts w:ascii="Arial" w:hAnsi="Arial" w:cs="Arial"/>
                <w:sz w:val="18"/>
                <w:szCs w:val="18"/>
                <w:lang w:eastAsia="fi-FI"/>
              </w:rPr>
              <w:t xml:space="preserve">osallistunut muiden erikoisalojen kanssa yleissairaalapsykiatrisen toiminnan  </w:t>
            </w:r>
            <w:r w:rsidR="003D393B" w:rsidRPr="009B6338">
              <w:rPr>
                <w:rFonts w:ascii="Arial" w:hAnsi="Arial" w:cs="Arial"/>
                <w:sz w:val="18"/>
                <w:szCs w:val="18"/>
                <w:lang w:eastAsia="fi-FI"/>
              </w:rPr>
              <w:br/>
              <w:t xml:space="preserve">    kehittämiseen koulutusyksikön puitteissa                                                                                                                       </w:t>
            </w:r>
          </w:p>
        </w:tc>
      </w:tr>
      <w:tr w:rsidR="003D393B" w:rsidRPr="009B6338" w14:paraId="7F691D9C" w14:textId="2C39460D" w:rsidTr="003D393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D96E" w14:textId="5E46BAA3" w:rsidR="003D393B" w:rsidRPr="009B6338" w:rsidRDefault="007C4CC5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fi-FI"/>
              </w:rPr>
            </w:pPr>
            <w:sdt>
              <w:sdtPr>
                <w:rPr>
                  <w:rStyle w:val="Hienovarainenkorostus"/>
                  <w:rFonts w:ascii="Arial" w:hAnsi="Arial" w:cs="Arial"/>
                  <w:i w:val="0"/>
                  <w:iCs w:val="0"/>
                  <w:sz w:val="18"/>
                  <w:szCs w:val="18"/>
                </w:rPr>
                <w:id w:val="172749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ienovarainenkorostus"/>
                </w:rPr>
              </w:sdtEndPr>
              <w:sdtContent>
                <w:r w:rsidR="003D393B" w:rsidRPr="009B6338">
                  <w:rPr>
                    <w:rStyle w:val="Hienovarainenkorostus"/>
                    <w:rFonts w:ascii="Segoe UI Symbol" w:eastAsia="MS Gothic" w:hAnsi="Segoe UI Symbol" w:cs="Segoe UI Symbol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3D393B" w:rsidRPr="009B6338">
              <w:rPr>
                <w:rStyle w:val="Hienovarainenkorostus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 </w:t>
            </w:r>
            <w:r w:rsidR="003D393B" w:rsidRPr="009B6338">
              <w:rPr>
                <w:rFonts w:ascii="Arial" w:hAnsi="Arial" w:cs="Arial"/>
                <w:sz w:val="18"/>
                <w:szCs w:val="18"/>
                <w:lang w:eastAsia="fi-FI"/>
              </w:rPr>
              <w:t xml:space="preserve">perehtynyt psykiatriseen työnohjaustoimintaan somaattisen sairaalan ja </w:t>
            </w:r>
            <w:r w:rsidR="003D393B" w:rsidRPr="009B6338">
              <w:rPr>
                <w:rFonts w:ascii="Arial" w:hAnsi="Arial" w:cs="Arial"/>
                <w:sz w:val="18"/>
                <w:szCs w:val="18"/>
                <w:lang w:eastAsia="fi-FI"/>
              </w:rPr>
              <w:br/>
              <w:t xml:space="preserve">    perusterveydenhuollon tarpeisiin                                                                                                                                         </w:t>
            </w:r>
          </w:p>
        </w:tc>
      </w:tr>
      <w:tr w:rsidR="003D393B" w:rsidRPr="009B6338" w14:paraId="238AB43A" w14:textId="5AE3F557" w:rsidTr="003D393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E2E7" w14:textId="6C94ADCC" w:rsidR="003D393B" w:rsidRPr="009B6338" w:rsidRDefault="007C4CC5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fi-FI"/>
              </w:rPr>
            </w:pPr>
            <w:sdt>
              <w:sdtPr>
                <w:rPr>
                  <w:rStyle w:val="Hienovarainenkorostus"/>
                  <w:rFonts w:ascii="Arial" w:hAnsi="Arial" w:cs="Arial"/>
                  <w:i w:val="0"/>
                  <w:iCs w:val="0"/>
                  <w:sz w:val="18"/>
                  <w:szCs w:val="18"/>
                </w:rPr>
                <w:id w:val="71023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ienovarainenkorostus"/>
                </w:rPr>
              </w:sdtEndPr>
              <w:sdtContent>
                <w:r w:rsidR="003D393B" w:rsidRPr="009B6338">
                  <w:rPr>
                    <w:rStyle w:val="Hienovarainenkorostus"/>
                    <w:rFonts w:ascii="Segoe UI Symbol" w:eastAsia="MS Gothic" w:hAnsi="Segoe UI Symbol" w:cs="Segoe UI Symbol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3D393B" w:rsidRPr="009B6338">
              <w:rPr>
                <w:rStyle w:val="Hienovarainenkorostus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 </w:t>
            </w:r>
            <w:r w:rsidR="003D393B" w:rsidRPr="009B6338">
              <w:rPr>
                <w:rFonts w:ascii="Arial" w:hAnsi="Arial" w:cs="Arial"/>
                <w:sz w:val="18"/>
                <w:szCs w:val="18"/>
                <w:lang w:eastAsia="fi-FI"/>
              </w:rPr>
              <w:t xml:space="preserve">osallistunut suunnitelmalliseen toimipaikkakoulutukseen sekä </w:t>
            </w:r>
            <w:r w:rsidR="003D393B" w:rsidRPr="009B6338">
              <w:rPr>
                <w:rFonts w:ascii="Arial" w:hAnsi="Arial" w:cs="Arial"/>
                <w:sz w:val="18"/>
                <w:szCs w:val="18"/>
                <w:lang w:eastAsia="fi-FI"/>
              </w:rPr>
              <w:br/>
              <w:t xml:space="preserve">    valtakunnallisiin/kansainvälisiin alan koulutustilaisuuksiin                                                                                                                        </w:t>
            </w:r>
          </w:p>
        </w:tc>
      </w:tr>
      <w:tr w:rsidR="003D393B" w:rsidRPr="009B6338" w14:paraId="3B845DC5" w14:textId="4138C263" w:rsidTr="003D393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D5BC" w14:textId="33193C24" w:rsidR="003D393B" w:rsidRPr="009B6338" w:rsidRDefault="007C4CC5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fi-FI"/>
              </w:rPr>
            </w:pPr>
            <w:sdt>
              <w:sdtPr>
                <w:rPr>
                  <w:rStyle w:val="Hienovarainenkorostus"/>
                  <w:rFonts w:ascii="Arial" w:hAnsi="Arial" w:cs="Arial"/>
                  <w:i w:val="0"/>
                  <w:iCs w:val="0"/>
                  <w:sz w:val="18"/>
                  <w:szCs w:val="18"/>
                </w:rPr>
                <w:id w:val="103547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ienovarainenkorostus"/>
                </w:rPr>
              </w:sdtEndPr>
              <w:sdtContent>
                <w:r w:rsidR="003D393B" w:rsidRPr="009B6338">
                  <w:rPr>
                    <w:rStyle w:val="Hienovarainenkorostus"/>
                    <w:rFonts w:ascii="Segoe UI Symbol" w:eastAsia="MS Gothic" w:hAnsi="Segoe UI Symbol" w:cs="Segoe UI Symbol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3D393B" w:rsidRPr="009B6338">
              <w:rPr>
                <w:rStyle w:val="Hienovarainenkorostus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 </w:t>
            </w:r>
            <w:r w:rsidR="003D393B" w:rsidRPr="009B6338">
              <w:rPr>
                <w:rFonts w:ascii="Arial" w:hAnsi="Arial" w:cs="Arial"/>
                <w:sz w:val="18"/>
                <w:szCs w:val="18"/>
                <w:lang w:eastAsia="fi-FI"/>
              </w:rPr>
              <w:t xml:space="preserve">perehtynyt tieteellisen tutkimuksen perusteisiin yleissairaalapsykiatriassa siten, että </w:t>
            </w:r>
            <w:r w:rsidR="003D393B" w:rsidRPr="009B6338">
              <w:rPr>
                <w:rFonts w:ascii="Arial" w:hAnsi="Arial" w:cs="Arial"/>
                <w:sz w:val="18"/>
                <w:szCs w:val="18"/>
                <w:lang w:eastAsia="fi-FI"/>
              </w:rPr>
              <w:br/>
              <w:t xml:space="preserve">    koulutettava saa valmiuden itsenäisesti arvioida alan kehitystä tieteellisessä </w:t>
            </w:r>
            <w:r w:rsidR="003D393B" w:rsidRPr="009B6338">
              <w:rPr>
                <w:rFonts w:ascii="Arial" w:hAnsi="Arial" w:cs="Arial"/>
                <w:sz w:val="18"/>
                <w:szCs w:val="18"/>
                <w:lang w:eastAsia="fi-FI"/>
              </w:rPr>
              <w:br/>
              <w:t xml:space="preserve">    kirjallisuudessa         </w:t>
            </w:r>
          </w:p>
        </w:tc>
      </w:tr>
    </w:tbl>
    <w:p w14:paraId="600E2B8D" w14:textId="77777777" w:rsidR="00FF2C46" w:rsidRPr="009B6338" w:rsidRDefault="00FF2C46" w:rsidP="00FF2C46">
      <w:pPr>
        <w:pStyle w:val="Leipteksti"/>
        <w:rPr>
          <w:b/>
          <w:sz w:val="20"/>
          <w:szCs w:val="20"/>
        </w:rPr>
      </w:pPr>
    </w:p>
    <w:p w14:paraId="79EC6DEF" w14:textId="25CFC27B" w:rsidR="00FF2C46" w:rsidRPr="009B6338" w:rsidRDefault="00FF2C46" w:rsidP="00FF2C46">
      <w:pPr>
        <w:pStyle w:val="Leipteksti"/>
        <w:rPr>
          <w:sz w:val="16"/>
          <w:szCs w:val="16"/>
        </w:rPr>
      </w:pPr>
      <w:r w:rsidRPr="009B6338">
        <w:rPr>
          <w:sz w:val="16"/>
          <w:szCs w:val="16"/>
        </w:rPr>
        <w:t xml:space="preserve">HUOM. Jos jokin kohta ei sellaisenaan toteudu koulutuksessasi, </w:t>
      </w:r>
      <w:r w:rsidR="0052122C" w:rsidRPr="009B6338">
        <w:rPr>
          <w:sz w:val="16"/>
          <w:szCs w:val="16"/>
        </w:rPr>
        <w:br/>
        <w:t xml:space="preserve">              </w:t>
      </w:r>
      <w:r w:rsidRPr="009B6338">
        <w:rPr>
          <w:sz w:val="16"/>
          <w:szCs w:val="16"/>
        </w:rPr>
        <w:t>voit esittää hakemuksessa tai liitteessä jotakin korvattavaa koulutusta.</w:t>
      </w:r>
      <w:r w:rsidRPr="009B6338">
        <w:rPr>
          <w:sz w:val="16"/>
          <w:szCs w:val="16"/>
        </w:rPr>
        <w:br/>
      </w:r>
    </w:p>
    <w:p w14:paraId="66025570" w14:textId="77777777" w:rsidR="00FF2C46" w:rsidRPr="009B6338" w:rsidRDefault="00FF2C46">
      <w:pPr>
        <w:rPr>
          <w:rFonts w:ascii="Arial" w:eastAsia="Times New Roman" w:hAnsi="Arial" w:cs="Arial"/>
          <w:sz w:val="18"/>
          <w:szCs w:val="18"/>
          <w:lang w:eastAsia="fi-FI"/>
        </w:rPr>
      </w:pPr>
      <w:r w:rsidRPr="009B6338">
        <w:rPr>
          <w:rFonts w:ascii="Arial" w:hAnsi="Arial" w:cs="Arial"/>
          <w:sz w:val="18"/>
          <w:szCs w:val="18"/>
        </w:rPr>
        <w:br w:type="page"/>
      </w:r>
    </w:p>
    <w:p w14:paraId="06FCFB02" w14:textId="314DFBD2" w:rsidR="00FF2C46" w:rsidRPr="009B6338" w:rsidRDefault="00FF2C46" w:rsidP="00FF2C46">
      <w:pPr>
        <w:pStyle w:val="Leipteksti"/>
        <w:rPr>
          <w:b/>
          <w:bCs/>
          <w:color w:val="595959" w:themeColor="text1" w:themeTint="A6"/>
          <w:sz w:val="20"/>
          <w:szCs w:val="20"/>
        </w:rPr>
      </w:pPr>
      <w:r w:rsidRPr="009B6338">
        <w:rPr>
          <w:b/>
          <w:bCs/>
          <w:color w:val="595959" w:themeColor="text1" w:themeTint="A6"/>
          <w:sz w:val="20"/>
          <w:szCs w:val="20"/>
        </w:rPr>
        <w:lastRenderedPageBreak/>
        <w:t>TEOREETTINEN KURSSIMUOTOINEN KOULUTUS</w:t>
      </w:r>
    </w:p>
    <w:p w14:paraId="0C3EDB00" w14:textId="7C94BF81" w:rsidR="00FF2C46" w:rsidRPr="009B6338" w:rsidRDefault="00FF2C46" w:rsidP="00FF2C46">
      <w:pPr>
        <w:pStyle w:val="Leipteksti"/>
        <w:rPr>
          <w:i/>
          <w:iCs/>
          <w:color w:val="595959" w:themeColor="text1" w:themeTint="A6"/>
          <w:sz w:val="14"/>
          <w:szCs w:val="14"/>
        </w:rPr>
      </w:pPr>
      <w:r w:rsidRPr="009B6338">
        <w:rPr>
          <w:i/>
          <w:iCs/>
          <w:color w:val="595959" w:themeColor="text1" w:themeTint="A6"/>
          <w:sz w:val="16"/>
          <w:szCs w:val="16"/>
        </w:rPr>
        <w:t xml:space="preserve">Vähintään 40 tuntia koulutusyksikön ulkopuolisissa kotimaisissa tai ulkomaisissa koulutustilaisuuksissa. </w:t>
      </w:r>
      <w:r w:rsidR="0052122C" w:rsidRPr="009B6338">
        <w:rPr>
          <w:i/>
          <w:iCs/>
          <w:color w:val="595959" w:themeColor="text1" w:themeTint="A6"/>
          <w:sz w:val="16"/>
          <w:szCs w:val="16"/>
        </w:rPr>
        <w:br/>
      </w:r>
      <w:r w:rsidRPr="009B6338">
        <w:rPr>
          <w:i/>
          <w:iCs/>
          <w:color w:val="595959" w:themeColor="text1" w:themeTint="A6"/>
          <w:sz w:val="16"/>
          <w:szCs w:val="16"/>
        </w:rPr>
        <w:t xml:space="preserve"> </w:t>
      </w:r>
      <w:sdt>
        <w:sdtPr>
          <w:rPr>
            <w:rStyle w:val="Hienovarainenkorostus"/>
            <w:i w:val="0"/>
            <w:iCs w:val="0"/>
            <w:color w:val="595959" w:themeColor="text1" w:themeTint="A6"/>
            <w:sz w:val="18"/>
            <w:szCs w:val="18"/>
          </w:rPr>
          <w:id w:val="-37377437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ienovarainenkorostus"/>
          </w:rPr>
        </w:sdtEndPr>
        <w:sdtContent>
          <w:r w:rsidR="0052122C" w:rsidRPr="009B6338">
            <w:rPr>
              <w:rStyle w:val="Hienovarainenkorostus"/>
              <w:rFonts w:ascii="Segoe UI Symbol" w:eastAsia="MS Gothic" w:hAnsi="Segoe UI Symbol" w:cs="Segoe UI Symbol"/>
              <w:i w:val="0"/>
              <w:iCs w:val="0"/>
              <w:color w:val="595959" w:themeColor="text1" w:themeTint="A6"/>
              <w:sz w:val="18"/>
              <w:szCs w:val="18"/>
            </w:rPr>
            <w:t>☐</w:t>
          </w:r>
        </w:sdtContent>
      </w:sdt>
      <w:r w:rsidR="0052122C" w:rsidRPr="009B6338">
        <w:rPr>
          <w:rStyle w:val="Hienovarainenkorostus"/>
          <w:i w:val="0"/>
          <w:iCs w:val="0"/>
          <w:color w:val="595959" w:themeColor="text1" w:themeTint="A6"/>
          <w:sz w:val="18"/>
          <w:szCs w:val="18"/>
        </w:rPr>
        <w:t xml:space="preserve"> </w:t>
      </w:r>
      <w:r w:rsidRPr="009B6338">
        <w:rPr>
          <w:i/>
          <w:iCs/>
          <w:color w:val="595959" w:themeColor="text1" w:themeTint="A6"/>
          <w:sz w:val="16"/>
          <w:szCs w:val="16"/>
        </w:rPr>
        <w:t>Liitteeksi kopiot kurssitodistuksista.</w:t>
      </w:r>
    </w:p>
    <w:p w14:paraId="74171B43" w14:textId="77777777" w:rsidR="00FF2C46" w:rsidRPr="009B6338" w:rsidRDefault="00FF2C46" w:rsidP="00FF2C46">
      <w:pPr>
        <w:pStyle w:val="Leipteksti"/>
        <w:rPr>
          <w:sz w:val="14"/>
          <w:szCs w:val="1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FF2C46" w:rsidRPr="009B6338" w14:paraId="381DDA86" w14:textId="77777777" w:rsidTr="00226889">
        <w:tc>
          <w:tcPr>
            <w:tcW w:w="90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57DD9EB" w14:textId="77777777" w:rsidR="00FF2C46" w:rsidRPr="009B6338" w:rsidRDefault="00FF2C4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 xml:space="preserve">Koulutustilaisuus (nimi, järjestäjä ja tuntimäärä) </w:t>
            </w:r>
          </w:p>
        </w:tc>
      </w:tr>
      <w:tr w:rsidR="00FF2C46" w:rsidRPr="009B6338" w14:paraId="15A5A455" w14:textId="77777777" w:rsidTr="00226889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0B76" w14:textId="77777777" w:rsidR="00FF2C46" w:rsidRPr="009B6338" w:rsidRDefault="00FF2C46">
            <w:pPr>
              <w:pStyle w:val="Leipteksti"/>
              <w:rPr>
                <w:sz w:val="18"/>
                <w:szCs w:val="18"/>
              </w:rPr>
            </w:pPr>
          </w:p>
        </w:tc>
      </w:tr>
      <w:tr w:rsidR="00FF2C46" w:rsidRPr="009B6338" w14:paraId="601C9D17" w14:textId="77777777" w:rsidTr="00226889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0B1A" w14:textId="77777777" w:rsidR="00FF2C46" w:rsidRPr="009B6338" w:rsidRDefault="00FF2C46">
            <w:pPr>
              <w:pStyle w:val="Leipteksti"/>
              <w:rPr>
                <w:sz w:val="18"/>
                <w:szCs w:val="18"/>
              </w:rPr>
            </w:pPr>
          </w:p>
        </w:tc>
      </w:tr>
    </w:tbl>
    <w:p w14:paraId="44C3617C" w14:textId="77777777" w:rsidR="00FF2C46" w:rsidRPr="009B6338" w:rsidRDefault="00FF2C46" w:rsidP="00FF2C46">
      <w:pPr>
        <w:pStyle w:val="Leipteksti"/>
        <w:rPr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226889" w:rsidRPr="009B6338" w14:paraId="28D085D0" w14:textId="77777777" w:rsidTr="00374A86">
        <w:tc>
          <w:tcPr>
            <w:tcW w:w="90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1AA8F4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 xml:space="preserve">Koulutustilaisuus (nimi, järjestäjä ja tuntimäärä) </w:t>
            </w:r>
          </w:p>
        </w:tc>
      </w:tr>
      <w:tr w:rsidR="00226889" w:rsidRPr="009B6338" w14:paraId="39BEF63D" w14:textId="77777777" w:rsidTr="00374A86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48FD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138A4F52" w14:textId="77777777" w:rsidTr="00374A86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6450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</w:tbl>
    <w:p w14:paraId="6491C9EF" w14:textId="77777777" w:rsidR="00FF2C46" w:rsidRPr="009B6338" w:rsidRDefault="00FF2C46" w:rsidP="00FF2C46">
      <w:pPr>
        <w:pStyle w:val="Leipteksti"/>
        <w:rPr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226889" w:rsidRPr="009B6338" w14:paraId="5B739349" w14:textId="77777777" w:rsidTr="00374A86">
        <w:tc>
          <w:tcPr>
            <w:tcW w:w="90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21C446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 xml:space="preserve">Koulutustilaisuus (nimi, järjestäjä ja tuntimäärä) </w:t>
            </w:r>
          </w:p>
        </w:tc>
      </w:tr>
      <w:tr w:rsidR="00226889" w:rsidRPr="009B6338" w14:paraId="4A48195A" w14:textId="77777777" w:rsidTr="00374A86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39E6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0F0BC984" w14:textId="77777777" w:rsidTr="00374A86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61A5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</w:tbl>
    <w:p w14:paraId="17E208C8" w14:textId="77777777" w:rsidR="00226889" w:rsidRPr="009B6338" w:rsidRDefault="00226889" w:rsidP="00FF2C46">
      <w:pPr>
        <w:pStyle w:val="Leipteksti"/>
        <w:rPr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226889" w:rsidRPr="009B6338" w14:paraId="7DD5018D" w14:textId="77777777" w:rsidTr="00374A86">
        <w:tc>
          <w:tcPr>
            <w:tcW w:w="90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1D29AF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 xml:space="preserve">Koulutustilaisuus (nimi, järjestäjä ja tuntimäärä) </w:t>
            </w:r>
          </w:p>
        </w:tc>
      </w:tr>
      <w:tr w:rsidR="00226889" w:rsidRPr="009B6338" w14:paraId="541650C3" w14:textId="77777777" w:rsidTr="00374A86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7C66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660F461F" w14:textId="77777777" w:rsidTr="00374A86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1E7B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</w:tbl>
    <w:p w14:paraId="7E10586C" w14:textId="77777777" w:rsidR="00226889" w:rsidRPr="009B6338" w:rsidRDefault="00226889" w:rsidP="00FF2C46">
      <w:pPr>
        <w:pStyle w:val="Leipteksti"/>
        <w:rPr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226889" w:rsidRPr="009B6338" w14:paraId="60B8957A" w14:textId="77777777" w:rsidTr="00374A86">
        <w:tc>
          <w:tcPr>
            <w:tcW w:w="90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B75805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 xml:space="preserve">Koulutustilaisuus (nimi, järjestäjä ja tuntimäärä) </w:t>
            </w:r>
          </w:p>
        </w:tc>
      </w:tr>
      <w:tr w:rsidR="00226889" w:rsidRPr="009B6338" w14:paraId="76A70A33" w14:textId="77777777" w:rsidTr="00374A86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451C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74A8B8BF" w14:textId="77777777" w:rsidTr="00374A86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4E3A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</w:tbl>
    <w:p w14:paraId="31BD0D63" w14:textId="77777777" w:rsidR="00226889" w:rsidRPr="009B6338" w:rsidRDefault="00226889" w:rsidP="00FF2C46">
      <w:pPr>
        <w:pStyle w:val="Leipteksti"/>
        <w:rPr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226889" w:rsidRPr="009B6338" w14:paraId="2FEA714D" w14:textId="77777777" w:rsidTr="00374A86">
        <w:tc>
          <w:tcPr>
            <w:tcW w:w="90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32D678D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 xml:space="preserve">Koulutustilaisuus (nimi, järjestäjä ja tuntimäärä) </w:t>
            </w:r>
          </w:p>
        </w:tc>
      </w:tr>
      <w:tr w:rsidR="00226889" w:rsidRPr="009B6338" w14:paraId="156D6AE9" w14:textId="77777777" w:rsidTr="00374A86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7229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</w:p>
        </w:tc>
      </w:tr>
      <w:tr w:rsidR="00226889" w:rsidRPr="009B6338" w14:paraId="3D4C9350" w14:textId="77777777" w:rsidTr="00374A86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2238" w14:textId="77777777" w:rsidR="00226889" w:rsidRPr="009B6338" w:rsidRDefault="00226889" w:rsidP="00374A86">
            <w:pPr>
              <w:pStyle w:val="Leipteksti"/>
              <w:rPr>
                <w:sz w:val="20"/>
                <w:szCs w:val="20"/>
              </w:rPr>
            </w:pPr>
          </w:p>
        </w:tc>
      </w:tr>
    </w:tbl>
    <w:p w14:paraId="13E27EF6" w14:textId="77777777" w:rsidR="00226889" w:rsidRPr="009B6338" w:rsidRDefault="00226889" w:rsidP="00FF2C46">
      <w:pPr>
        <w:pStyle w:val="Leipteksti"/>
        <w:rPr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226889" w:rsidRPr="009B6338" w14:paraId="53A0C729" w14:textId="77777777" w:rsidTr="00374A86">
        <w:tc>
          <w:tcPr>
            <w:tcW w:w="90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ED8F57" w14:textId="77777777" w:rsidR="00226889" w:rsidRPr="009B6338" w:rsidRDefault="00226889" w:rsidP="00374A86">
            <w:pPr>
              <w:pStyle w:val="Leipteksti"/>
              <w:rPr>
                <w:sz w:val="18"/>
                <w:szCs w:val="18"/>
              </w:rPr>
            </w:pPr>
            <w:r w:rsidRPr="009B6338">
              <w:rPr>
                <w:sz w:val="18"/>
                <w:szCs w:val="18"/>
              </w:rPr>
              <w:t xml:space="preserve">Koulutustilaisuus (nimi, järjestäjä ja tuntimäärä) </w:t>
            </w:r>
          </w:p>
        </w:tc>
      </w:tr>
      <w:tr w:rsidR="00226889" w:rsidRPr="009B6338" w14:paraId="1660B4B0" w14:textId="77777777" w:rsidTr="00374A86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3F78" w14:textId="77777777" w:rsidR="00226889" w:rsidRPr="009B6338" w:rsidRDefault="00226889" w:rsidP="00374A86">
            <w:pPr>
              <w:pStyle w:val="Leipteksti"/>
              <w:rPr>
                <w:sz w:val="20"/>
                <w:szCs w:val="20"/>
              </w:rPr>
            </w:pPr>
          </w:p>
        </w:tc>
      </w:tr>
      <w:tr w:rsidR="00226889" w:rsidRPr="009B6338" w14:paraId="0BFFA07F" w14:textId="77777777" w:rsidTr="00374A86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9277" w14:textId="77777777" w:rsidR="00226889" w:rsidRPr="009B6338" w:rsidRDefault="00226889" w:rsidP="00374A86">
            <w:pPr>
              <w:pStyle w:val="Leipteksti"/>
              <w:rPr>
                <w:sz w:val="20"/>
                <w:szCs w:val="20"/>
              </w:rPr>
            </w:pPr>
          </w:p>
        </w:tc>
      </w:tr>
    </w:tbl>
    <w:p w14:paraId="7982D9E1" w14:textId="77777777" w:rsidR="00226889" w:rsidRPr="009B6338" w:rsidRDefault="00226889" w:rsidP="00FF2C46">
      <w:pPr>
        <w:pStyle w:val="Leipteksti"/>
        <w:rPr>
          <w:sz w:val="14"/>
          <w:szCs w:val="14"/>
        </w:rPr>
      </w:pPr>
    </w:p>
    <w:p w14:paraId="47FCCFA8" w14:textId="77777777" w:rsidR="00FF2C46" w:rsidRPr="009B6338" w:rsidRDefault="00FF2C46" w:rsidP="00FF2C46">
      <w:pPr>
        <w:pStyle w:val="Leipteksti"/>
        <w:rPr>
          <w:i/>
          <w:iCs/>
          <w:sz w:val="16"/>
          <w:szCs w:val="16"/>
        </w:rPr>
      </w:pPr>
      <w:r w:rsidRPr="009B6338">
        <w:rPr>
          <w:i/>
          <w:iCs/>
          <w:color w:val="595959" w:themeColor="text1" w:themeTint="A6"/>
          <w:sz w:val="18"/>
          <w:szCs w:val="18"/>
        </w:rPr>
        <w:t>Teoreettista kurssimuotoista koulutusta yhteensä ____ tuntia</w:t>
      </w:r>
    </w:p>
    <w:p w14:paraId="09D84EB7" w14:textId="77777777" w:rsidR="0052122C" w:rsidRPr="009B6338" w:rsidRDefault="0052122C" w:rsidP="00FF2C46">
      <w:pPr>
        <w:pStyle w:val="Leipteksti"/>
        <w:rPr>
          <w:sz w:val="16"/>
          <w:szCs w:val="16"/>
        </w:rPr>
      </w:pPr>
    </w:p>
    <w:p w14:paraId="2F0D5235" w14:textId="77777777" w:rsidR="0052122C" w:rsidRPr="009B6338" w:rsidRDefault="0052122C" w:rsidP="0052122C">
      <w:pPr>
        <w:pStyle w:val="Leipteksti"/>
        <w:rPr>
          <w:sz w:val="18"/>
          <w:szCs w:val="18"/>
        </w:rPr>
      </w:pPr>
    </w:p>
    <w:p w14:paraId="4FFEAAD5" w14:textId="398D6925" w:rsidR="0052122C" w:rsidRPr="009B6338" w:rsidRDefault="0052122C" w:rsidP="0052122C">
      <w:pPr>
        <w:pStyle w:val="Leipteksti"/>
        <w:rPr>
          <w:sz w:val="18"/>
          <w:szCs w:val="18"/>
        </w:rPr>
      </w:pPr>
      <w:r w:rsidRPr="009B6338">
        <w:rPr>
          <w:b/>
          <w:bCs/>
          <w:color w:val="595959" w:themeColor="text1" w:themeTint="A6"/>
          <w:sz w:val="20"/>
          <w:szCs w:val="20"/>
        </w:rPr>
        <w:t>ERITYISPÄTEVYYSKUULUSTELU</w:t>
      </w:r>
      <w:r w:rsidR="00EB2A95" w:rsidRPr="009B6338">
        <w:rPr>
          <w:b/>
          <w:bCs/>
          <w:color w:val="595959" w:themeColor="text1" w:themeTint="A6"/>
          <w:sz w:val="20"/>
          <w:szCs w:val="20"/>
        </w:rPr>
        <w:tab/>
      </w:r>
      <w:r w:rsidR="00EB2A95" w:rsidRPr="009B6338">
        <w:rPr>
          <w:b/>
          <w:bCs/>
          <w:color w:val="595959" w:themeColor="text1" w:themeTint="A6"/>
          <w:sz w:val="20"/>
          <w:szCs w:val="20"/>
        </w:rPr>
        <w:tab/>
      </w:r>
      <w:r w:rsidRPr="009B6338">
        <w:rPr>
          <w:sz w:val="18"/>
          <w:szCs w:val="18"/>
        </w:rPr>
        <w:t>Suorittamispäivä ____/____/____/</w:t>
      </w:r>
    </w:p>
    <w:p w14:paraId="77EC88A3" w14:textId="1E18D418" w:rsidR="0052122C" w:rsidRPr="009B6338" w:rsidRDefault="00EB2A95" w:rsidP="00EB2A95">
      <w:pPr>
        <w:pStyle w:val="Leipteksti"/>
        <w:ind w:left="3600" w:firstLine="720"/>
        <w:rPr>
          <w:i/>
          <w:iCs/>
          <w:sz w:val="18"/>
          <w:szCs w:val="18"/>
        </w:rPr>
      </w:pPr>
      <w:r w:rsidRPr="009B6338">
        <w:rPr>
          <w:i/>
          <w:iCs/>
          <w:sz w:val="18"/>
          <w:szCs w:val="18"/>
        </w:rPr>
        <w:t>Lii</w:t>
      </w:r>
      <w:r w:rsidR="0052122C" w:rsidRPr="009B6338">
        <w:rPr>
          <w:i/>
          <w:iCs/>
          <w:sz w:val="18"/>
          <w:szCs w:val="18"/>
        </w:rPr>
        <w:t>tteeksi todistus kuulustelun suorittamisesta.</w:t>
      </w:r>
    </w:p>
    <w:p w14:paraId="5B671724" w14:textId="6FF5FD43" w:rsidR="00FF2C46" w:rsidRPr="009B6338" w:rsidRDefault="00E53618" w:rsidP="00FF2C46">
      <w:pPr>
        <w:pStyle w:val="Leipteksti"/>
        <w:rPr>
          <w:b/>
          <w:bCs/>
          <w:sz w:val="20"/>
          <w:szCs w:val="20"/>
        </w:rPr>
      </w:pPr>
      <w:r w:rsidRPr="009B6338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1F8C56" wp14:editId="11FD30AC">
                <wp:simplePos x="0" y="0"/>
                <wp:positionH relativeFrom="column">
                  <wp:posOffset>-38100</wp:posOffset>
                </wp:positionH>
                <wp:positionV relativeFrom="paragraph">
                  <wp:posOffset>79375</wp:posOffset>
                </wp:positionV>
                <wp:extent cx="5848350" cy="1562100"/>
                <wp:effectExtent l="0" t="0" r="19050" b="19050"/>
                <wp:wrapNone/>
                <wp:docPr id="124135296" name="Suorakulmio: Yksi kulma leikat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1562100"/>
                        </a:xfrm>
                        <a:prstGeom prst="snip1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6F0FC" id="Suorakulmio: Yksi kulma leikattu 1" o:spid="_x0000_s1026" style="position:absolute;margin-left:-3pt;margin-top:6.25pt;width:460.5pt;height:12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0,156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" path="m,l5587995,r260355,260355l5848350,1562100,,1562100,,xe" filled="f" strokecolor="#09101d [484]" strokeweight="1pt">
                <v:stroke joinstyle="miter"/>
                <v:path arrowok="t" o:connecttype="custom" o:connectlocs="0,0;5587995,0;5848350,260355;5848350,1562100;0,1562100;0,0" o:connectangles="0,0,0,0,0,0"/>
              </v:shape>
            </w:pict>
          </mc:Fallback>
        </mc:AlternateContent>
      </w:r>
    </w:p>
    <w:p w14:paraId="39F8E350" w14:textId="02DB1D14" w:rsidR="0052122C" w:rsidRPr="009B6338" w:rsidRDefault="0052122C" w:rsidP="00FF2C46">
      <w:pPr>
        <w:pStyle w:val="Leipteksti"/>
        <w:rPr>
          <w:b/>
          <w:bCs/>
          <w:color w:val="595959" w:themeColor="text1" w:themeTint="A6"/>
          <w:sz w:val="20"/>
          <w:szCs w:val="20"/>
        </w:rPr>
      </w:pPr>
      <w:r w:rsidRPr="009B6338">
        <w:rPr>
          <w:b/>
          <w:bCs/>
          <w:color w:val="595959" w:themeColor="text1" w:themeTint="A6"/>
          <w:sz w:val="20"/>
          <w:szCs w:val="20"/>
        </w:rPr>
        <w:t>KOULUTTAJAN ALLEKIRJOITUS</w:t>
      </w:r>
    </w:p>
    <w:p w14:paraId="4D8D6F18" w14:textId="1287575C" w:rsidR="0052122C" w:rsidRPr="009B6338" w:rsidRDefault="0052122C" w:rsidP="00FF2C46">
      <w:pPr>
        <w:pStyle w:val="Leipteksti"/>
        <w:rPr>
          <w:color w:val="595959" w:themeColor="text1" w:themeTint="A6"/>
          <w:sz w:val="16"/>
          <w:szCs w:val="16"/>
        </w:rPr>
      </w:pPr>
      <w:r w:rsidRPr="009B6338">
        <w:rPr>
          <w:color w:val="595959" w:themeColor="text1" w:themeTint="A6"/>
          <w:sz w:val="16"/>
          <w:szCs w:val="16"/>
        </w:rPr>
        <w:t xml:space="preserve">Olen toiminut pätevöityjän kouluttajana yleissairaalapsykiatriassa. </w:t>
      </w:r>
      <w:r w:rsidR="003A229E" w:rsidRPr="009B6338">
        <w:rPr>
          <w:color w:val="595959" w:themeColor="text1" w:themeTint="A6"/>
          <w:sz w:val="16"/>
          <w:szCs w:val="16"/>
        </w:rPr>
        <w:br/>
      </w:r>
      <w:r w:rsidRPr="009B6338">
        <w:rPr>
          <w:color w:val="595959" w:themeColor="text1" w:themeTint="A6"/>
          <w:sz w:val="16"/>
          <w:szCs w:val="16"/>
        </w:rPr>
        <w:t>Vahvistan hakemuksessa ilmoitetut koulutusajat ja koulutuksen sisällön oikeiksi.</w:t>
      </w:r>
    </w:p>
    <w:p w14:paraId="374CAB7C" w14:textId="3A5E187D" w:rsidR="0052122C" w:rsidRPr="009B6338" w:rsidRDefault="0052122C" w:rsidP="00FF2C46">
      <w:pPr>
        <w:pStyle w:val="Leipteksti"/>
        <w:rPr>
          <w:b/>
          <w:bCs/>
          <w:sz w:val="20"/>
          <w:szCs w:val="20"/>
        </w:rPr>
      </w:pPr>
      <w:r w:rsidRPr="009B6338">
        <w:rPr>
          <w:b/>
          <w:bCs/>
          <w:sz w:val="20"/>
          <w:szCs w:val="20"/>
        </w:rPr>
        <w:br/>
      </w:r>
    </w:p>
    <w:p w14:paraId="54983C5F" w14:textId="091E37F6" w:rsidR="0052122C" w:rsidRPr="009B6338" w:rsidRDefault="0052122C" w:rsidP="0052122C">
      <w:pPr>
        <w:spacing w:after="0"/>
        <w:rPr>
          <w:rStyle w:val="Hienovarainenkorostus"/>
          <w:rFonts w:ascii="Arial" w:hAnsi="Arial" w:cs="Arial"/>
          <w:i w:val="0"/>
          <w:iCs w:val="0"/>
          <w:color w:val="595959" w:themeColor="text1" w:themeTint="A6"/>
          <w:sz w:val="20"/>
          <w:szCs w:val="20"/>
        </w:rPr>
      </w:pPr>
      <w:r w:rsidRPr="009B6338">
        <w:rPr>
          <w:rStyle w:val="Hienovarainenkorostus"/>
          <w:rFonts w:ascii="Arial" w:hAnsi="Arial" w:cs="Arial"/>
          <w:i w:val="0"/>
          <w:iCs w:val="0"/>
          <w:color w:val="595959" w:themeColor="text1" w:themeTint="A6"/>
          <w:sz w:val="20"/>
          <w:szCs w:val="20"/>
        </w:rPr>
        <w:t>_______________________</w:t>
      </w:r>
      <w:r w:rsidR="003A229E" w:rsidRPr="009B6338">
        <w:rPr>
          <w:rStyle w:val="Hienovarainenkorostus"/>
          <w:rFonts w:ascii="Arial" w:hAnsi="Arial" w:cs="Arial"/>
          <w:i w:val="0"/>
          <w:iCs w:val="0"/>
          <w:color w:val="595959" w:themeColor="text1" w:themeTint="A6"/>
          <w:sz w:val="20"/>
          <w:szCs w:val="20"/>
        </w:rPr>
        <w:t xml:space="preserve"> </w:t>
      </w:r>
      <w:r w:rsidR="003A229E" w:rsidRPr="009B6338">
        <w:rPr>
          <w:rFonts w:ascii="Arial" w:hAnsi="Arial" w:cs="Arial"/>
          <w:sz w:val="18"/>
          <w:szCs w:val="18"/>
        </w:rPr>
        <w:t>____/____/</w:t>
      </w:r>
      <w:r w:rsidRPr="009B6338">
        <w:rPr>
          <w:rStyle w:val="Hienovarainenkorostus"/>
          <w:rFonts w:ascii="Arial" w:hAnsi="Arial" w:cs="Arial"/>
          <w:i w:val="0"/>
          <w:iCs w:val="0"/>
          <w:color w:val="595959" w:themeColor="text1" w:themeTint="A6"/>
          <w:sz w:val="20"/>
          <w:szCs w:val="20"/>
        </w:rPr>
        <w:tab/>
      </w:r>
      <w:r w:rsidRPr="009B6338">
        <w:rPr>
          <w:rStyle w:val="Hienovarainenkorostus"/>
          <w:rFonts w:ascii="Arial" w:hAnsi="Arial" w:cs="Arial"/>
          <w:i w:val="0"/>
          <w:iCs w:val="0"/>
          <w:color w:val="595959" w:themeColor="text1" w:themeTint="A6"/>
          <w:sz w:val="20"/>
          <w:szCs w:val="20"/>
        </w:rPr>
        <w:tab/>
        <w:t>__________________________________________________</w:t>
      </w:r>
    </w:p>
    <w:p w14:paraId="6F50E126" w14:textId="38C6F62D" w:rsidR="0052122C" w:rsidRPr="009B6338" w:rsidRDefault="0052122C" w:rsidP="0052122C">
      <w:pPr>
        <w:spacing w:after="0"/>
        <w:rPr>
          <w:rStyle w:val="Hienovarainenkorostus"/>
          <w:rFonts w:ascii="Arial" w:hAnsi="Arial" w:cs="Arial"/>
          <w:color w:val="595959" w:themeColor="text1" w:themeTint="A6"/>
          <w:sz w:val="14"/>
          <w:szCs w:val="14"/>
        </w:rPr>
      </w:pPr>
      <w:r w:rsidRPr="009B6338">
        <w:rPr>
          <w:rStyle w:val="Hienovarainenkorostus"/>
          <w:rFonts w:ascii="Arial" w:hAnsi="Arial" w:cs="Arial"/>
          <w:color w:val="595959" w:themeColor="text1" w:themeTint="A6"/>
          <w:sz w:val="16"/>
          <w:szCs w:val="16"/>
        </w:rPr>
        <w:t xml:space="preserve">Paikka ja aika            </w:t>
      </w:r>
      <w:r w:rsidRPr="009B6338">
        <w:rPr>
          <w:rStyle w:val="Hienovarainenkorostus"/>
          <w:rFonts w:ascii="Arial" w:hAnsi="Arial" w:cs="Arial"/>
          <w:color w:val="595959" w:themeColor="text1" w:themeTint="A6"/>
          <w:sz w:val="16"/>
          <w:szCs w:val="16"/>
        </w:rPr>
        <w:tab/>
      </w:r>
      <w:r w:rsidRPr="009B6338">
        <w:rPr>
          <w:rStyle w:val="Hienovarainenkorostus"/>
          <w:rFonts w:ascii="Arial" w:hAnsi="Arial" w:cs="Arial"/>
          <w:color w:val="595959" w:themeColor="text1" w:themeTint="A6"/>
          <w:sz w:val="16"/>
          <w:szCs w:val="16"/>
        </w:rPr>
        <w:tab/>
        <w:t xml:space="preserve"> </w:t>
      </w:r>
      <w:r w:rsidRPr="009B6338">
        <w:rPr>
          <w:rStyle w:val="Hienovarainenkorostus"/>
          <w:rFonts w:ascii="Arial" w:hAnsi="Arial" w:cs="Arial"/>
          <w:color w:val="595959" w:themeColor="text1" w:themeTint="A6"/>
          <w:sz w:val="16"/>
          <w:szCs w:val="16"/>
        </w:rPr>
        <w:tab/>
      </w:r>
      <w:r w:rsidRPr="009B6338">
        <w:rPr>
          <w:rStyle w:val="Hienovarainenkorostus"/>
          <w:rFonts w:ascii="Arial" w:hAnsi="Arial" w:cs="Arial"/>
          <w:color w:val="595959" w:themeColor="text1" w:themeTint="A6"/>
          <w:sz w:val="16"/>
          <w:szCs w:val="16"/>
        </w:rPr>
        <w:tab/>
      </w:r>
      <w:r w:rsidR="003A229E" w:rsidRPr="009B6338">
        <w:rPr>
          <w:rStyle w:val="Hienovarainenkorostus"/>
          <w:rFonts w:ascii="Arial" w:hAnsi="Arial" w:cs="Arial"/>
          <w:color w:val="595959" w:themeColor="text1" w:themeTint="A6"/>
          <w:sz w:val="16"/>
          <w:szCs w:val="16"/>
        </w:rPr>
        <w:t xml:space="preserve">Kouluttajan </w:t>
      </w:r>
      <w:r w:rsidRPr="009B6338">
        <w:rPr>
          <w:rStyle w:val="Hienovarainenkorostus"/>
          <w:rFonts w:ascii="Arial" w:hAnsi="Arial" w:cs="Arial"/>
          <w:color w:val="595959" w:themeColor="text1" w:themeTint="A6"/>
          <w:sz w:val="16"/>
          <w:szCs w:val="16"/>
        </w:rPr>
        <w:t>allekirjoitus ja nimen selvennys</w:t>
      </w:r>
    </w:p>
    <w:p w14:paraId="3F74F15B" w14:textId="30B02130" w:rsidR="0052122C" w:rsidRPr="009B6338" w:rsidRDefault="0052122C" w:rsidP="00EB2A95">
      <w:pPr>
        <w:pBdr>
          <w:bottom w:val="outset" w:sz="6" w:space="1" w:color="auto"/>
        </w:pBdr>
        <w:spacing w:after="0"/>
        <w:rPr>
          <w:rStyle w:val="Hienovarainenkorostus"/>
          <w:rFonts w:ascii="Arial" w:hAnsi="Arial" w:cs="Arial"/>
          <w:color w:val="595959" w:themeColor="text1" w:themeTint="A6"/>
          <w:sz w:val="14"/>
          <w:szCs w:val="14"/>
        </w:rPr>
      </w:pPr>
    </w:p>
    <w:p w14:paraId="2A879329" w14:textId="672DE09A" w:rsidR="0052122C" w:rsidRPr="009B6338" w:rsidRDefault="0052122C" w:rsidP="00EB2A95">
      <w:pPr>
        <w:pBdr>
          <w:bottom w:val="outset" w:sz="6" w:space="1" w:color="auto"/>
        </w:pBdr>
        <w:spacing w:after="0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  <w:r w:rsidRPr="009B6338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>Yhteystiedot:</w:t>
      </w:r>
      <w:r w:rsidRPr="009B6338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br/>
        <w:t xml:space="preserve">Puhelin </w:t>
      </w:r>
      <w:r w:rsidRPr="009B6338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ab/>
      </w:r>
      <w:r w:rsidRPr="009B6338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ab/>
      </w:r>
      <w:r w:rsidRPr="009B6338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ab/>
      </w:r>
      <w:r w:rsidRPr="009B6338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ab/>
      </w:r>
      <w:r w:rsidRPr="009B6338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ab/>
      </w:r>
      <w:r w:rsidRPr="009B6338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ab/>
      </w:r>
      <w:r w:rsidRPr="009B6338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ab/>
        <w:t xml:space="preserve">Sähköposti </w:t>
      </w:r>
      <w:r w:rsidR="00EB2A95" w:rsidRPr="009B6338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br/>
      </w:r>
    </w:p>
    <w:p w14:paraId="5E393AF9" w14:textId="5CC0451D" w:rsidR="0052122C" w:rsidRPr="009B6338" w:rsidRDefault="00EB2A95" w:rsidP="00FF2C46">
      <w:pPr>
        <w:pStyle w:val="Leipteksti"/>
        <w:rPr>
          <w:b/>
          <w:bCs/>
          <w:color w:val="595959" w:themeColor="text1" w:themeTint="A6"/>
          <w:sz w:val="16"/>
          <w:szCs w:val="16"/>
        </w:rPr>
      </w:pPr>
      <w:r w:rsidRPr="009B6338">
        <w:rPr>
          <w:b/>
          <w:bCs/>
          <w:color w:val="595959" w:themeColor="text1" w:themeTint="A6"/>
          <w:sz w:val="16"/>
          <w:szCs w:val="16"/>
        </w:rPr>
        <w:br/>
      </w:r>
    </w:p>
    <w:p w14:paraId="2BEFC9AE" w14:textId="77777777" w:rsidR="00F86703" w:rsidRDefault="00F86703" w:rsidP="00D41377">
      <w:pPr>
        <w:rPr>
          <w:rStyle w:val="Hienovarainenkorostus"/>
          <w:rFonts w:ascii="Arial" w:hAnsi="Arial" w:cs="Arial"/>
          <w:b/>
          <w:bCs/>
          <w:i w:val="0"/>
          <w:iCs w:val="0"/>
          <w:color w:val="595959" w:themeColor="text1" w:themeTint="A6"/>
          <w:sz w:val="20"/>
          <w:szCs w:val="20"/>
        </w:rPr>
      </w:pPr>
    </w:p>
    <w:p w14:paraId="3B55C20D" w14:textId="77777777" w:rsidR="00F86703" w:rsidRDefault="00F86703" w:rsidP="00D41377">
      <w:pPr>
        <w:rPr>
          <w:rStyle w:val="Hienovarainenkorostus"/>
          <w:rFonts w:ascii="Arial" w:hAnsi="Arial" w:cs="Arial"/>
          <w:b/>
          <w:bCs/>
          <w:i w:val="0"/>
          <w:iCs w:val="0"/>
          <w:color w:val="595959" w:themeColor="text1" w:themeTint="A6"/>
          <w:sz w:val="20"/>
          <w:szCs w:val="20"/>
        </w:rPr>
      </w:pPr>
    </w:p>
    <w:p w14:paraId="482B7F09" w14:textId="77777777" w:rsidR="00F86703" w:rsidRDefault="00F86703" w:rsidP="00D41377">
      <w:pPr>
        <w:rPr>
          <w:rStyle w:val="Hienovarainenkorostus"/>
          <w:rFonts w:ascii="Arial" w:hAnsi="Arial" w:cs="Arial"/>
          <w:b/>
          <w:bCs/>
          <w:i w:val="0"/>
          <w:iCs w:val="0"/>
          <w:color w:val="595959" w:themeColor="text1" w:themeTint="A6"/>
          <w:sz w:val="20"/>
          <w:szCs w:val="20"/>
        </w:rPr>
      </w:pPr>
    </w:p>
    <w:p w14:paraId="1053DD44" w14:textId="77777777" w:rsidR="00F86703" w:rsidRDefault="00F86703" w:rsidP="00D41377">
      <w:pPr>
        <w:rPr>
          <w:rStyle w:val="Hienovarainenkorostus"/>
          <w:rFonts w:ascii="Arial" w:hAnsi="Arial" w:cs="Arial"/>
          <w:b/>
          <w:bCs/>
          <w:i w:val="0"/>
          <w:iCs w:val="0"/>
          <w:color w:val="595959" w:themeColor="text1" w:themeTint="A6"/>
          <w:sz w:val="20"/>
          <w:szCs w:val="20"/>
        </w:rPr>
      </w:pPr>
    </w:p>
    <w:p w14:paraId="75DF5F28" w14:textId="77777777" w:rsidR="00F86703" w:rsidRDefault="00F86703" w:rsidP="00D41377">
      <w:pPr>
        <w:rPr>
          <w:rStyle w:val="Hienovarainenkorostus"/>
          <w:rFonts w:ascii="Arial" w:hAnsi="Arial" w:cs="Arial"/>
          <w:b/>
          <w:bCs/>
          <w:i w:val="0"/>
          <w:iCs w:val="0"/>
          <w:color w:val="595959" w:themeColor="text1" w:themeTint="A6"/>
          <w:sz w:val="20"/>
          <w:szCs w:val="20"/>
        </w:rPr>
      </w:pPr>
    </w:p>
    <w:p w14:paraId="7E49FC66" w14:textId="7C5C2409" w:rsidR="00916279" w:rsidRPr="009B6338" w:rsidRDefault="003A229E" w:rsidP="00D41377">
      <w:pPr>
        <w:rPr>
          <w:rStyle w:val="Hienovarainenkorostus"/>
          <w:rFonts w:ascii="Arial" w:hAnsi="Arial" w:cs="Arial"/>
          <w:b/>
          <w:bCs/>
          <w:i w:val="0"/>
          <w:iCs w:val="0"/>
          <w:color w:val="595959" w:themeColor="text1" w:themeTint="A6"/>
          <w:sz w:val="20"/>
          <w:szCs w:val="20"/>
        </w:rPr>
      </w:pPr>
      <w:r w:rsidRPr="009B6338">
        <w:rPr>
          <w:rStyle w:val="Hienovarainenkorostus"/>
          <w:rFonts w:ascii="Arial" w:hAnsi="Arial" w:cs="Arial"/>
          <w:b/>
          <w:bCs/>
          <w:i w:val="0"/>
          <w:iCs w:val="0"/>
          <w:color w:val="595959" w:themeColor="text1" w:themeTint="A6"/>
          <w:sz w:val="20"/>
          <w:szCs w:val="20"/>
        </w:rPr>
        <w:lastRenderedPageBreak/>
        <w:br/>
      </w:r>
      <w:r w:rsidR="001B0BFA" w:rsidRPr="009B6338">
        <w:rPr>
          <w:rStyle w:val="Hienovarainenkorostus"/>
          <w:rFonts w:ascii="Arial" w:hAnsi="Arial" w:cs="Arial"/>
          <w:b/>
          <w:bCs/>
          <w:i w:val="0"/>
          <w:iCs w:val="0"/>
          <w:color w:val="595959" w:themeColor="text1" w:themeTint="A6"/>
          <w:sz w:val="20"/>
          <w:szCs w:val="20"/>
        </w:rPr>
        <w:t xml:space="preserve">PÄIVÄYS JA </w:t>
      </w:r>
      <w:r w:rsidR="00D41377" w:rsidRPr="009B6338">
        <w:rPr>
          <w:rStyle w:val="Hienovarainenkorostus"/>
          <w:rFonts w:ascii="Arial" w:hAnsi="Arial" w:cs="Arial"/>
          <w:b/>
          <w:bCs/>
          <w:i w:val="0"/>
          <w:iCs w:val="0"/>
          <w:color w:val="595959" w:themeColor="text1" w:themeTint="A6"/>
          <w:sz w:val="20"/>
          <w:szCs w:val="20"/>
        </w:rPr>
        <w:t xml:space="preserve">HAKIJAN ALLEKIRJOITUS </w:t>
      </w:r>
      <w:r w:rsidR="00916279" w:rsidRPr="009B6338">
        <w:rPr>
          <w:rStyle w:val="Hienovarainenkorostus"/>
          <w:rFonts w:ascii="Arial" w:hAnsi="Arial" w:cs="Arial"/>
          <w:b/>
          <w:bCs/>
          <w:i w:val="0"/>
          <w:iCs w:val="0"/>
          <w:color w:val="595959" w:themeColor="text1" w:themeTint="A6"/>
          <w:sz w:val="20"/>
          <w:szCs w:val="20"/>
        </w:rPr>
        <w:br/>
      </w:r>
    </w:p>
    <w:p w14:paraId="7764C49F" w14:textId="4A2B27E8" w:rsidR="00916279" w:rsidRPr="009B6338" w:rsidRDefault="003A229E" w:rsidP="00916279">
      <w:pPr>
        <w:spacing w:after="0"/>
        <w:rPr>
          <w:rStyle w:val="Hienovarainenkorostus"/>
          <w:rFonts w:ascii="Arial" w:hAnsi="Arial" w:cs="Arial"/>
          <w:i w:val="0"/>
          <w:iCs w:val="0"/>
          <w:color w:val="595959" w:themeColor="text1" w:themeTint="A6"/>
          <w:sz w:val="20"/>
          <w:szCs w:val="20"/>
        </w:rPr>
      </w:pPr>
      <w:r w:rsidRPr="009B6338">
        <w:rPr>
          <w:rStyle w:val="Hienovarainenkorostus"/>
          <w:rFonts w:ascii="Arial" w:hAnsi="Arial" w:cs="Arial"/>
          <w:i w:val="0"/>
          <w:iCs w:val="0"/>
          <w:color w:val="595959" w:themeColor="text1" w:themeTint="A6"/>
          <w:sz w:val="20"/>
          <w:szCs w:val="20"/>
        </w:rPr>
        <w:t xml:space="preserve">_______________________ </w:t>
      </w:r>
      <w:r w:rsidRPr="009B6338">
        <w:rPr>
          <w:rFonts w:ascii="Arial" w:hAnsi="Arial" w:cs="Arial"/>
          <w:sz w:val="18"/>
          <w:szCs w:val="18"/>
        </w:rPr>
        <w:t>____/____/</w:t>
      </w:r>
      <w:r w:rsidR="00916279" w:rsidRPr="009B6338">
        <w:rPr>
          <w:rStyle w:val="Hienovarainenkorostus"/>
          <w:rFonts w:ascii="Arial" w:hAnsi="Arial" w:cs="Arial"/>
          <w:i w:val="0"/>
          <w:iCs w:val="0"/>
          <w:color w:val="595959" w:themeColor="text1" w:themeTint="A6"/>
          <w:sz w:val="20"/>
          <w:szCs w:val="20"/>
        </w:rPr>
        <w:tab/>
      </w:r>
      <w:r w:rsidR="00916279" w:rsidRPr="009B6338">
        <w:rPr>
          <w:rStyle w:val="Hienovarainenkorostus"/>
          <w:rFonts w:ascii="Arial" w:hAnsi="Arial" w:cs="Arial"/>
          <w:i w:val="0"/>
          <w:iCs w:val="0"/>
          <w:color w:val="595959" w:themeColor="text1" w:themeTint="A6"/>
          <w:sz w:val="20"/>
          <w:szCs w:val="20"/>
        </w:rPr>
        <w:tab/>
        <w:t>__________________________________________________</w:t>
      </w:r>
    </w:p>
    <w:p w14:paraId="6FD7F36E" w14:textId="77777777" w:rsidR="00916279" w:rsidRPr="009B6338" w:rsidRDefault="00D41377" w:rsidP="00916279">
      <w:pPr>
        <w:spacing w:after="0"/>
        <w:rPr>
          <w:rStyle w:val="Hienovarainenkorostus"/>
          <w:rFonts w:ascii="Arial" w:hAnsi="Arial" w:cs="Arial"/>
          <w:color w:val="808080" w:themeColor="background1" w:themeShade="80"/>
          <w:sz w:val="14"/>
          <w:szCs w:val="14"/>
        </w:rPr>
      </w:pPr>
      <w:r w:rsidRPr="009B6338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>Paikka ja aika</w:t>
      </w:r>
      <w:r w:rsidR="00916279" w:rsidRPr="009B6338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 xml:space="preserve">           </w:t>
      </w:r>
      <w:r w:rsidRPr="009B6338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="00916279" w:rsidRPr="009B6338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ab/>
      </w:r>
      <w:r w:rsidR="00916279" w:rsidRPr="009B6338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ab/>
        <w:t xml:space="preserve"> </w:t>
      </w:r>
      <w:r w:rsidR="00916279" w:rsidRPr="009B6338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ab/>
      </w:r>
      <w:r w:rsidR="00916279" w:rsidRPr="009B6338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ab/>
      </w:r>
      <w:r w:rsidRPr="009B6338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>Hakijan</w:t>
      </w:r>
      <w:r w:rsidR="00916279" w:rsidRPr="009B6338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Pr="009B6338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>allekirjoitus</w:t>
      </w:r>
    </w:p>
    <w:p w14:paraId="340DF67A" w14:textId="56BB26C3" w:rsidR="00EB2A95" w:rsidRPr="009B6338" w:rsidRDefault="003A229E" w:rsidP="003A229E">
      <w:pPr>
        <w:spacing w:after="0"/>
        <w:rPr>
          <w:rFonts w:ascii="Arial" w:hAnsi="Arial" w:cs="Arial"/>
          <w:i/>
          <w:iCs/>
          <w:sz w:val="12"/>
          <w:szCs w:val="12"/>
        </w:rPr>
      </w:pPr>
      <w:r w:rsidRPr="009B6338">
        <w:rPr>
          <w:rFonts w:ascii="Arial" w:hAnsi="Arial" w:cs="Arial"/>
          <w:sz w:val="14"/>
          <w:szCs w:val="14"/>
        </w:rPr>
        <w:br/>
      </w:r>
      <w:r w:rsidR="00EB2A95" w:rsidRPr="009B6338">
        <w:rPr>
          <w:rFonts w:ascii="Arial" w:hAnsi="Arial" w:cs="Arial"/>
          <w:i/>
          <w:iCs/>
          <w:color w:val="595959" w:themeColor="text1" w:themeTint="A6"/>
          <w:sz w:val="16"/>
          <w:szCs w:val="16"/>
        </w:rPr>
        <w:t xml:space="preserve">Hakemukseen voi liittää </w:t>
      </w:r>
      <w:r w:rsidR="00EB2A95" w:rsidRPr="009B6338">
        <w:rPr>
          <w:rFonts w:ascii="Arial" w:hAnsi="Arial" w:cs="Arial"/>
          <w:i/>
          <w:iCs/>
          <w:color w:val="595959" w:themeColor="text1" w:themeTint="A6"/>
          <w:sz w:val="16"/>
          <w:szCs w:val="16"/>
          <w:lang w:eastAsia="fi-FI"/>
        </w:rPr>
        <w:t xml:space="preserve">palvelu- ja kurssitodistusten lisäksi mahdolliset muut pätevyyden hakemiseen liittyvät ansiot, joihin hakija haluaa vedota, esimerkiksi alan julkaisut, järjestötoiminta tai vastaava. </w:t>
      </w:r>
      <w:r w:rsidR="00EB2A95" w:rsidRPr="009B6338">
        <w:rPr>
          <w:rFonts w:ascii="Arial" w:hAnsi="Arial" w:cs="Arial"/>
          <w:i/>
          <w:iCs/>
          <w:color w:val="595959" w:themeColor="text1" w:themeTint="A6"/>
          <w:sz w:val="12"/>
          <w:szCs w:val="12"/>
          <w:lang w:eastAsia="fi-FI"/>
        </w:rPr>
        <w:br/>
      </w:r>
      <w:r w:rsidR="00EB2A95" w:rsidRPr="009B6338">
        <w:rPr>
          <w:rFonts w:ascii="Arial" w:hAnsi="Arial" w:cs="Arial"/>
          <w:i/>
          <w:iCs/>
          <w:color w:val="595959" w:themeColor="text1" w:themeTint="A6"/>
          <w:sz w:val="16"/>
          <w:szCs w:val="16"/>
        </w:rPr>
        <w:t xml:space="preserve">Asiakirjoja ei palauteta. </w:t>
      </w:r>
      <w:r w:rsidR="00EB2A95" w:rsidRPr="009B6338">
        <w:rPr>
          <w:rFonts w:ascii="Arial" w:hAnsi="Arial" w:cs="Arial"/>
          <w:i/>
          <w:iCs/>
          <w:sz w:val="12"/>
          <w:szCs w:val="12"/>
        </w:rPr>
        <w:br/>
      </w:r>
    </w:p>
    <w:p w14:paraId="570E3D0C" w14:textId="4EB57388" w:rsidR="00D44F87" w:rsidRPr="00191B07" w:rsidRDefault="00EB2A95" w:rsidP="00191B07">
      <w:pPr>
        <w:rPr>
          <w:rFonts w:ascii="Arial" w:hAnsi="Arial" w:cs="Arial"/>
          <w:b/>
          <w:bCs/>
          <w:sz w:val="18"/>
          <w:szCs w:val="18"/>
        </w:rPr>
      </w:pPr>
      <w:r w:rsidRPr="009B6338">
        <w:rPr>
          <w:rFonts w:ascii="Arial" w:hAnsi="Arial" w:cs="Arial"/>
          <w:b/>
          <w:bCs/>
          <w:sz w:val="18"/>
          <w:szCs w:val="18"/>
        </w:rPr>
        <w:t xml:space="preserve">Hakemus liitteineen toimitetaan </w:t>
      </w:r>
      <w:r w:rsidR="00FE03CF" w:rsidRPr="009B6338">
        <w:rPr>
          <w:rFonts w:ascii="Arial" w:hAnsi="Arial" w:cs="Arial"/>
          <w:b/>
          <w:bCs/>
          <w:sz w:val="18"/>
          <w:szCs w:val="18"/>
        </w:rPr>
        <w:t>erityis</w:t>
      </w:r>
      <w:r w:rsidRPr="009B6338">
        <w:rPr>
          <w:rFonts w:ascii="Arial" w:hAnsi="Arial" w:cs="Arial"/>
          <w:b/>
          <w:bCs/>
          <w:sz w:val="18"/>
          <w:szCs w:val="18"/>
        </w:rPr>
        <w:t xml:space="preserve">pätevyyslautakunnalle </w:t>
      </w:r>
      <w:r w:rsidR="00191B07">
        <w:rPr>
          <w:rFonts w:ascii="Arial" w:hAnsi="Arial" w:cs="Arial"/>
          <w:b/>
          <w:bCs/>
          <w:sz w:val="18"/>
          <w:szCs w:val="18"/>
        </w:rPr>
        <w:t xml:space="preserve">Suomen Psykiatriyhdistyksen toimiston Turvapostilla: </w:t>
      </w:r>
      <w:hyperlink r:id="rId11" w:history="1">
        <w:r w:rsidR="00191B07" w:rsidRPr="00391867">
          <w:rPr>
            <w:rStyle w:val="Hyperlinkki"/>
            <w:rFonts w:ascii="Arial" w:hAnsi="Arial" w:cs="Arial"/>
            <w:b/>
            <w:bCs/>
            <w:sz w:val="18"/>
            <w:szCs w:val="18"/>
          </w:rPr>
          <w:t>https://www.turvaposti.fi/viesti/secure@psy.fi</w:t>
        </w:r>
      </w:hyperlink>
      <w:r w:rsidR="00191B07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7B55F3CD" w14:textId="53E7761A" w:rsidR="00D44F87" w:rsidRPr="009B6338" w:rsidRDefault="00D44F87" w:rsidP="003A229E">
      <w:pPr>
        <w:pStyle w:val="Yltunniste"/>
        <w:rPr>
          <w:rFonts w:ascii="Arial" w:hAnsi="Arial" w:cs="Arial"/>
          <w:sz w:val="16"/>
          <w:szCs w:val="16"/>
        </w:rPr>
      </w:pPr>
      <w:r w:rsidRPr="00D44F87">
        <w:rPr>
          <w:rFonts w:ascii="Arial" w:hAnsi="Arial" w:cs="Arial"/>
          <w:sz w:val="16"/>
          <w:szCs w:val="16"/>
        </w:rPr>
        <w:t>Toimittaessasi lomakkeen Suomen Psykiatriyhdistykselle suostut henkilötietojesi käsittelyyn ja tallentamiseen. Emme luovuta tietoja ulkopuolisille. Lisätietoa Psykiatriyhdistyksen tietosuojaselosteessa.</w:t>
      </w:r>
    </w:p>
    <w:sectPr w:rsidR="00D44F87" w:rsidRPr="009B6338" w:rsidSect="00EB2A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426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F5EE8" w14:textId="77777777" w:rsidR="007C4CC5" w:rsidRDefault="007C4CC5" w:rsidP="00BA14D2">
      <w:pPr>
        <w:spacing w:after="0" w:line="240" w:lineRule="auto"/>
      </w:pPr>
      <w:r>
        <w:separator/>
      </w:r>
    </w:p>
  </w:endnote>
  <w:endnote w:type="continuationSeparator" w:id="0">
    <w:p w14:paraId="681E2435" w14:textId="77777777" w:rsidR="007C4CC5" w:rsidRDefault="007C4CC5" w:rsidP="00BA1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fortaa">
    <w:panose1 w:val="00000000000000000000"/>
    <w:charset w:val="00"/>
    <w:family w:val="auto"/>
    <w:pitch w:val="variable"/>
    <w:sig w:usb0="A00002FF" w:usb1="40000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90E81" w14:textId="77777777" w:rsidR="007C1C11" w:rsidRDefault="007C1C11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57600" w14:textId="083B8E8B" w:rsidR="004F02F3" w:rsidRPr="009B6338" w:rsidRDefault="004F02F3" w:rsidP="001022A2">
    <w:pPr>
      <w:pStyle w:val="Alatunniste"/>
      <w:pBdr>
        <w:top w:val="single" w:sz="4" w:space="1" w:color="auto"/>
      </w:pBdr>
      <w:tabs>
        <w:tab w:val="clear" w:pos="4513"/>
        <w:tab w:val="left" w:pos="1418"/>
        <w:tab w:val="left" w:pos="2835"/>
        <w:tab w:val="left" w:pos="5387"/>
        <w:tab w:val="left" w:pos="5954"/>
      </w:tabs>
      <w:rPr>
        <w:rFonts w:ascii="Arial" w:hAnsi="Arial" w:cs="Arial"/>
        <w:color w:val="808080" w:themeColor="background1" w:themeShade="80"/>
        <w:sz w:val="14"/>
        <w:szCs w:val="14"/>
      </w:rPr>
    </w:pPr>
    <w:r w:rsidRPr="009B6338">
      <w:rPr>
        <w:rFonts w:ascii="Arial" w:hAnsi="Arial" w:cs="Arial"/>
        <w:color w:val="808080" w:themeColor="background1" w:themeShade="80"/>
        <w:sz w:val="14"/>
        <w:szCs w:val="14"/>
      </w:rPr>
      <w:t>SUOMEN PSYKIATRIYHDISTYS</w:t>
    </w:r>
    <w:r w:rsidRPr="009B6338">
      <w:rPr>
        <w:rFonts w:ascii="Arial" w:hAnsi="Arial" w:cs="Arial"/>
        <w:color w:val="808080" w:themeColor="background1" w:themeShade="80"/>
        <w:sz w:val="14"/>
        <w:szCs w:val="14"/>
      </w:rPr>
      <w:tab/>
    </w:r>
    <w:r w:rsidR="007C1C11">
      <w:rPr>
        <w:rFonts w:ascii="Arial" w:hAnsi="Arial" w:cs="Arial"/>
        <w:color w:val="808080" w:themeColor="background1" w:themeShade="80"/>
        <w:sz w:val="14"/>
        <w:szCs w:val="14"/>
      </w:rPr>
      <w:t>Mäkelänkatu 2 A (2.krs), 00500</w:t>
    </w:r>
    <w:r w:rsidR="001022A2" w:rsidRPr="009B6338">
      <w:rPr>
        <w:rFonts w:ascii="Arial" w:hAnsi="Arial" w:cs="Arial"/>
        <w:color w:val="808080" w:themeColor="background1" w:themeShade="80"/>
        <w:sz w:val="14"/>
        <w:szCs w:val="14"/>
      </w:rPr>
      <w:t xml:space="preserve"> HELSINKI, FINLAND</w:t>
    </w:r>
    <w:r w:rsidRPr="009B6338">
      <w:rPr>
        <w:rFonts w:ascii="Arial" w:hAnsi="Arial" w:cs="Arial"/>
        <w:color w:val="808080" w:themeColor="background1" w:themeShade="80"/>
        <w:sz w:val="14"/>
        <w:szCs w:val="14"/>
      </w:rPr>
      <w:tab/>
      <w:t>psy@psy.fi</w:t>
    </w:r>
  </w:p>
  <w:p w14:paraId="4F9CA927" w14:textId="465766E5" w:rsidR="004F02F3" w:rsidRPr="009B6338" w:rsidRDefault="00191B07" w:rsidP="0092197D">
    <w:pPr>
      <w:pStyle w:val="Alatunniste"/>
      <w:tabs>
        <w:tab w:val="clear" w:pos="4513"/>
        <w:tab w:val="left" w:pos="1418"/>
        <w:tab w:val="left" w:pos="2835"/>
        <w:tab w:val="left" w:pos="5387"/>
        <w:tab w:val="left" w:pos="5954"/>
      </w:tabs>
      <w:rPr>
        <w:rFonts w:ascii="Arial" w:hAnsi="Arial" w:cs="Arial"/>
        <w:color w:val="808080" w:themeColor="background1" w:themeShade="80"/>
        <w:sz w:val="14"/>
        <w:szCs w:val="14"/>
      </w:rPr>
    </w:pPr>
    <w:proofErr w:type="gramStart"/>
    <w:r w:rsidRPr="00191B07">
      <w:rPr>
        <w:rFonts w:ascii="Arial" w:hAnsi="Arial" w:cs="Arial"/>
        <w:color w:val="808080" w:themeColor="background1" w:themeShade="80"/>
        <w:sz w:val="14"/>
        <w:szCs w:val="14"/>
      </w:rPr>
      <w:t>0921778-3</w:t>
    </w:r>
    <w:r w:rsidR="004F02F3" w:rsidRPr="009B6338">
      <w:rPr>
        <w:rFonts w:ascii="Arial" w:hAnsi="Arial" w:cs="Arial"/>
        <w:color w:val="808080" w:themeColor="background1" w:themeShade="80"/>
        <w:sz w:val="14"/>
        <w:szCs w:val="14"/>
      </w:rPr>
      <w:tab/>
    </w:r>
    <w:r w:rsidR="004F02F3" w:rsidRPr="009B6338">
      <w:rPr>
        <w:rFonts w:ascii="Arial" w:hAnsi="Arial" w:cs="Arial"/>
        <w:color w:val="808080" w:themeColor="background1" w:themeShade="80"/>
        <w:sz w:val="14"/>
        <w:szCs w:val="14"/>
      </w:rPr>
      <w:tab/>
    </w:r>
    <w:r w:rsidR="001022A2" w:rsidRPr="009B6338">
      <w:rPr>
        <w:rFonts w:ascii="Arial" w:hAnsi="Arial" w:cs="Arial"/>
        <w:color w:val="808080" w:themeColor="background1" w:themeShade="80"/>
        <w:sz w:val="14"/>
        <w:szCs w:val="14"/>
      </w:rPr>
      <w:tab/>
    </w:r>
    <w:r w:rsidR="001022A2" w:rsidRPr="009B6338">
      <w:rPr>
        <w:rFonts w:ascii="Arial" w:hAnsi="Arial" w:cs="Arial"/>
        <w:color w:val="808080" w:themeColor="background1" w:themeShade="80"/>
        <w:sz w:val="14"/>
        <w:szCs w:val="14"/>
      </w:rPr>
      <w:tab/>
    </w:r>
    <w:proofErr w:type="gramEnd"/>
    <w:r w:rsidR="001022A2" w:rsidRPr="009B6338">
      <w:rPr>
        <w:rFonts w:ascii="Arial" w:hAnsi="Arial" w:cs="Arial"/>
        <w:color w:val="808080" w:themeColor="background1" w:themeShade="80"/>
        <w:sz w:val="14"/>
        <w:szCs w:val="14"/>
      </w:rPr>
      <w:tab/>
    </w:r>
    <w:r w:rsidR="004F02F3" w:rsidRPr="009B6338">
      <w:rPr>
        <w:rFonts w:ascii="Arial" w:hAnsi="Arial" w:cs="Arial"/>
        <w:color w:val="808080" w:themeColor="background1" w:themeShade="80"/>
        <w:sz w:val="14"/>
        <w:szCs w:val="14"/>
      </w:rPr>
      <w:t>etunimi.sukunimi@psy.fi</w:t>
    </w:r>
  </w:p>
  <w:p w14:paraId="48121E20" w14:textId="77777777" w:rsidR="004F02F3" w:rsidRPr="009B6338" w:rsidRDefault="004F02F3" w:rsidP="004F02F3">
    <w:pPr>
      <w:pStyle w:val="Alatunniste"/>
      <w:tabs>
        <w:tab w:val="left" w:pos="1418"/>
        <w:tab w:val="left" w:pos="2835"/>
        <w:tab w:val="left" w:pos="3969"/>
        <w:tab w:val="left" w:pos="5387"/>
      </w:tabs>
      <w:rPr>
        <w:rFonts w:ascii="Arial" w:hAnsi="Arial" w:cs="Arial"/>
        <w:color w:val="808080" w:themeColor="background1" w:themeShade="80"/>
        <w:sz w:val="14"/>
        <w:szCs w:val="14"/>
      </w:rPr>
    </w:pPr>
    <w:r w:rsidRPr="009B6338">
      <w:rPr>
        <w:rFonts w:ascii="Arial" w:hAnsi="Arial" w:cs="Arial"/>
        <w:color w:val="808080" w:themeColor="background1" w:themeShade="80"/>
        <w:sz w:val="14"/>
        <w:szCs w:val="14"/>
      </w:rPr>
      <w:t xml:space="preserve">www.psy.fi | www.psykiatriyhdistys.fi      </w:t>
    </w:r>
    <w:r w:rsidRPr="009B6338">
      <w:rPr>
        <w:rFonts w:ascii="Arial" w:hAnsi="Arial" w:cs="Arial"/>
        <w:color w:val="808080" w:themeColor="background1" w:themeShade="80"/>
        <w:sz w:val="14"/>
        <w:szCs w:val="14"/>
      </w:rPr>
      <w:tab/>
      <w:t>KÄYTÄ TARVITTAESSA TURVAPOSTIA</w:t>
    </w:r>
    <w:r w:rsidRPr="009B6338">
      <w:rPr>
        <w:rFonts w:ascii="Arial" w:hAnsi="Arial" w:cs="Arial"/>
        <w:color w:val="808080" w:themeColor="background1" w:themeShade="80"/>
        <w:sz w:val="14"/>
        <w:szCs w:val="14"/>
      </w:rPr>
      <w:tab/>
    </w:r>
    <w:r w:rsidRPr="009B6338">
      <w:rPr>
        <w:rFonts w:ascii="Arial" w:eastAsia="Times New Roman" w:hAnsi="Arial" w:cs="Arial"/>
        <w:b/>
        <w:bCs/>
        <w:color w:val="808080" w:themeColor="background1" w:themeShade="80"/>
        <w:sz w:val="14"/>
        <w:szCs w:val="14"/>
        <w:lang/>
      </w:rPr>
      <w:t>https://www.turvaposti.fi/viesti/</w:t>
    </w:r>
    <w:r w:rsidRPr="009B6338">
      <w:rPr>
        <w:rFonts w:ascii="Arial" w:eastAsia="Times New Roman" w:hAnsi="Arial" w:cs="Arial"/>
        <w:b/>
        <w:bCs/>
        <w:color w:val="808080" w:themeColor="background1" w:themeShade="80"/>
        <w:sz w:val="14"/>
        <w:szCs w:val="14"/>
        <w:lang/>
      </w:rPr>
      <w:t>secure</w:t>
    </w:r>
    <w:r w:rsidRPr="009B6338">
      <w:rPr>
        <w:rFonts w:ascii="Arial" w:eastAsia="Times New Roman" w:hAnsi="Arial" w:cs="Arial"/>
        <w:b/>
        <w:bCs/>
        <w:color w:val="808080" w:themeColor="background1" w:themeShade="80"/>
        <w:sz w:val="14"/>
        <w:szCs w:val="14"/>
        <w:lang/>
      </w:rPr>
      <w:t>@</w:t>
    </w:r>
    <w:r w:rsidRPr="009B6338">
      <w:rPr>
        <w:rFonts w:ascii="Arial" w:eastAsia="Times New Roman" w:hAnsi="Arial" w:cs="Arial"/>
        <w:b/>
        <w:bCs/>
        <w:color w:val="808080" w:themeColor="background1" w:themeShade="80"/>
        <w:sz w:val="14"/>
        <w:szCs w:val="14"/>
        <w:lang/>
      </w:rPr>
      <w:t>psy</w:t>
    </w:r>
    <w:r w:rsidRPr="009B6338">
      <w:rPr>
        <w:rFonts w:ascii="Arial" w:eastAsia="Times New Roman" w:hAnsi="Arial" w:cs="Arial"/>
        <w:b/>
        <w:bCs/>
        <w:color w:val="808080" w:themeColor="background1" w:themeShade="80"/>
        <w:sz w:val="14"/>
        <w:szCs w:val="14"/>
        <w:lang/>
      </w:rPr>
      <w:t>.fi</w:t>
    </w:r>
  </w:p>
  <w:p w14:paraId="7A1A8D1C" w14:textId="77777777" w:rsidR="00EB2865" w:rsidRPr="009B6338" w:rsidRDefault="00EB2865" w:rsidP="008F794B">
    <w:pPr>
      <w:pStyle w:val="Alatunniste"/>
      <w:tabs>
        <w:tab w:val="left" w:pos="1418"/>
        <w:tab w:val="left" w:pos="3969"/>
        <w:tab w:val="left" w:pos="5387"/>
        <w:tab w:val="left" w:pos="6096"/>
      </w:tabs>
      <w:rPr>
        <w:rFonts w:ascii="Arial" w:hAnsi="Arial" w:cs="Arial"/>
        <w:color w:val="808080" w:themeColor="background1" w:themeShade="80"/>
        <w:sz w:val="14"/>
        <w:szCs w:val="14"/>
      </w:rPr>
    </w:pPr>
  </w:p>
  <w:p w14:paraId="67A4630E" w14:textId="77777777" w:rsidR="00EA0533" w:rsidRPr="009B6338" w:rsidRDefault="00EA0533" w:rsidP="00EA0533">
    <w:pPr>
      <w:pStyle w:val="Alatunniste"/>
      <w:tabs>
        <w:tab w:val="left" w:pos="1418"/>
        <w:tab w:val="left" w:pos="3969"/>
        <w:tab w:val="left" w:pos="5387"/>
      </w:tabs>
      <w:rPr>
        <w:rFonts w:ascii="Arial" w:hAnsi="Arial" w:cs="Arial"/>
        <w:sz w:val="14"/>
        <w:szCs w:val="14"/>
      </w:rPr>
    </w:pPr>
    <w:r w:rsidRPr="009B6338">
      <w:rPr>
        <w:rFonts w:ascii="Arial" w:hAnsi="Arial" w:cs="Arial"/>
        <w:color w:val="808080" w:themeColor="background1" w:themeShade="80"/>
        <w:sz w:val="14"/>
        <w:szCs w:val="14"/>
      </w:rPr>
      <w:tab/>
    </w:r>
    <w:r w:rsidRPr="009B6338">
      <w:rPr>
        <w:rFonts w:ascii="Arial" w:hAnsi="Arial" w:cs="Arial"/>
        <w:color w:val="808080" w:themeColor="background1" w:themeShade="80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BD51B" w14:textId="77777777" w:rsidR="007C1C11" w:rsidRDefault="007C1C11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5E83A" w14:textId="77777777" w:rsidR="007C4CC5" w:rsidRDefault="007C4CC5" w:rsidP="00BA14D2">
      <w:pPr>
        <w:spacing w:after="0" w:line="240" w:lineRule="auto"/>
      </w:pPr>
      <w:r>
        <w:separator/>
      </w:r>
    </w:p>
  </w:footnote>
  <w:footnote w:type="continuationSeparator" w:id="0">
    <w:p w14:paraId="54FC0862" w14:textId="77777777" w:rsidR="007C4CC5" w:rsidRDefault="007C4CC5" w:rsidP="00BA1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3E440" w14:textId="77777777" w:rsidR="007C1C11" w:rsidRDefault="007C1C11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18B10" w14:textId="77777777" w:rsidR="00671C11" w:rsidRPr="009B6338" w:rsidRDefault="00671C11" w:rsidP="00671C11">
    <w:pPr>
      <w:pStyle w:val="Yltunniste"/>
      <w:tabs>
        <w:tab w:val="clear" w:pos="4513"/>
        <w:tab w:val="left" w:pos="1418"/>
        <w:tab w:val="left" w:pos="3828"/>
        <w:tab w:val="left" w:pos="6521"/>
      </w:tabs>
      <w:rPr>
        <w:lang w:val="sv-SE"/>
      </w:rPr>
    </w:pPr>
    <w:r>
      <w:rPr>
        <w:noProof/>
        <w:color w:val="808080" w:themeColor="background1" w:themeShade="80"/>
        <w:sz w:val="12"/>
        <w:szCs w:val="12"/>
      </w:rPr>
      <w:drawing>
        <wp:anchor distT="0" distB="0" distL="114300" distR="114300" simplePos="0" relativeHeight="251658240" behindDoc="1" locked="0" layoutInCell="1" allowOverlap="1" wp14:anchorId="624F8DF7" wp14:editId="2106361E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597157" cy="603250"/>
          <wp:effectExtent l="0" t="0" r="0" b="6350"/>
          <wp:wrapTight wrapText="bothSides">
            <wp:wrapPolygon edited="0">
              <wp:start x="0" y="0"/>
              <wp:lineTo x="0" y="21145"/>
              <wp:lineTo x="20681" y="21145"/>
              <wp:lineTo x="20681" y="0"/>
              <wp:lineTo x="0" y="0"/>
            </wp:wrapPolygon>
          </wp:wrapTight>
          <wp:docPr id="139588993" name="Kuva 139588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667971" name="Kuva 6696679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157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6338">
      <w:rPr>
        <w:lang w:val="sv-SE"/>
      </w:rPr>
      <w:t xml:space="preserve"> </w:t>
    </w:r>
    <w:r w:rsidRPr="009B6338">
      <w:rPr>
        <w:lang w:val="sv-SE"/>
      </w:rPr>
      <w:tab/>
    </w:r>
  </w:p>
  <w:p w14:paraId="18B0BA15" w14:textId="77777777" w:rsidR="00671C11" w:rsidRPr="009B6338" w:rsidRDefault="00671C11" w:rsidP="00FE23CA">
    <w:pPr>
      <w:pStyle w:val="Yltunniste"/>
      <w:tabs>
        <w:tab w:val="clear" w:pos="4513"/>
        <w:tab w:val="left" w:pos="1418"/>
        <w:tab w:val="left" w:pos="3544"/>
        <w:tab w:val="left" w:pos="6521"/>
      </w:tabs>
      <w:rPr>
        <w:lang w:val="sv-SE"/>
      </w:rPr>
    </w:pPr>
  </w:p>
  <w:p w14:paraId="4EDF863A" w14:textId="77777777" w:rsidR="00BA14D2" w:rsidRPr="009B6338" w:rsidRDefault="009E497C" w:rsidP="00FE23CA">
    <w:pPr>
      <w:pStyle w:val="Yltunniste"/>
      <w:tabs>
        <w:tab w:val="clear" w:pos="4513"/>
        <w:tab w:val="left" w:pos="1418"/>
        <w:tab w:val="left" w:pos="3544"/>
      </w:tabs>
      <w:rPr>
        <w:color w:val="808080" w:themeColor="background1" w:themeShade="80"/>
        <w:sz w:val="14"/>
        <w:szCs w:val="14"/>
        <w:lang w:val="sv-SE"/>
      </w:rPr>
    </w:pPr>
    <w:r w:rsidRPr="009B6338">
      <w:rPr>
        <w:color w:val="808080" w:themeColor="background1" w:themeShade="80"/>
        <w:sz w:val="14"/>
        <w:szCs w:val="14"/>
        <w:lang w:val="sv-SE"/>
      </w:rPr>
      <w:t xml:space="preserve">SUOMEN PSYKIATRIYHDISTYS </w:t>
    </w:r>
    <w:r w:rsidR="00FE23CA" w:rsidRPr="009B6338">
      <w:rPr>
        <w:color w:val="808080" w:themeColor="background1" w:themeShade="80"/>
        <w:sz w:val="14"/>
        <w:szCs w:val="14"/>
        <w:lang w:val="sv-SE"/>
      </w:rPr>
      <w:tab/>
    </w:r>
    <w:r w:rsidRPr="009B6338">
      <w:rPr>
        <w:color w:val="808080" w:themeColor="background1" w:themeShade="80"/>
        <w:sz w:val="14"/>
        <w:szCs w:val="14"/>
        <w:lang w:val="sv-SE"/>
      </w:rPr>
      <w:t>PSYKIATERFÖRENINGEN I FINLAND</w:t>
    </w:r>
    <w:r w:rsidR="00FE23CA" w:rsidRPr="009B6338">
      <w:rPr>
        <w:color w:val="808080" w:themeColor="background1" w:themeShade="80"/>
        <w:sz w:val="14"/>
        <w:szCs w:val="14"/>
        <w:lang w:val="sv-SE"/>
      </w:rPr>
      <w:tab/>
    </w:r>
    <w:r w:rsidRPr="009B6338">
      <w:rPr>
        <w:color w:val="808080" w:themeColor="background1" w:themeShade="80"/>
        <w:sz w:val="14"/>
        <w:szCs w:val="14"/>
        <w:lang w:val="sv-SE"/>
      </w:rPr>
      <w:t>FINNISH PSYCHIATRIC ASSOCIATION</w:t>
    </w:r>
  </w:p>
  <w:p w14:paraId="702D4DA9" w14:textId="77777777" w:rsidR="00671C11" w:rsidRPr="009B6338" w:rsidRDefault="00671C11" w:rsidP="00671C11">
    <w:pPr>
      <w:pStyle w:val="Yltunniste"/>
      <w:tabs>
        <w:tab w:val="clear" w:pos="4513"/>
        <w:tab w:val="left" w:pos="1418"/>
        <w:tab w:val="left" w:pos="3828"/>
        <w:tab w:val="left" w:pos="6521"/>
      </w:tabs>
      <w:rPr>
        <w:color w:val="808080" w:themeColor="background1" w:themeShade="80"/>
        <w:sz w:val="12"/>
        <w:szCs w:val="12"/>
        <w:lang w:val="sv-SE"/>
      </w:rPr>
    </w:pPr>
  </w:p>
  <w:p w14:paraId="1509507F" w14:textId="77777777" w:rsidR="00671C11" w:rsidRPr="009B6338" w:rsidRDefault="00671C11" w:rsidP="00671C11">
    <w:pPr>
      <w:pStyle w:val="Yltunniste"/>
      <w:tabs>
        <w:tab w:val="clear" w:pos="4513"/>
        <w:tab w:val="left" w:pos="1418"/>
        <w:tab w:val="left" w:pos="3828"/>
        <w:tab w:val="left" w:pos="6521"/>
      </w:tabs>
      <w:rPr>
        <w:color w:val="808080" w:themeColor="background1" w:themeShade="80"/>
        <w:sz w:val="12"/>
        <w:szCs w:val="12"/>
        <w:lang w:val="sv-SE"/>
      </w:rPr>
    </w:pPr>
  </w:p>
  <w:p w14:paraId="2161D49B" w14:textId="28E87BFB" w:rsidR="00671C11" w:rsidRPr="00F86703" w:rsidRDefault="00EB2A95" w:rsidP="00EB2A95">
    <w:pPr>
      <w:jc w:val="right"/>
      <w:rPr>
        <w:rFonts w:ascii="Arial" w:hAnsi="Arial" w:cs="Arial"/>
        <w:b/>
        <w:bCs/>
        <w:color w:val="808080" w:themeColor="background1" w:themeShade="80"/>
        <w:sz w:val="16"/>
        <w:szCs w:val="16"/>
      </w:rPr>
    </w:pPr>
    <w:r w:rsidRPr="00F86703">
      <w:rPr>
        <w:rFonts w:ascii="Arial" w:hAnsi="Arial" w:cs="Arial"/>
        <w:b/>
        <w:bCs/>
        <w:sz w:val="16"/>
        <w:szCs w:val="16"/>
      </w:rPr>
      <w:t xml:space="preserve">YLEISSAIRAALAPSYKIATRIAN ERITYISPÄTEVYYDEN </w:t>
    </w:r>
    <w:r w:rsidR="00F86703">
      <w:rPr>
        <w:rFonts w:ascii="Arial" w:hAnsi="Arial" w:cs="Arial"/>
        <w:b/>
        <w:bCs/>
        <w:sz w:val="16"/>
        <w:szCs w:val="16"/>
      </w:rPr>
      <w:t>HAKULOMAKE</w:t>
    </w:r>
  </w:p>
  <w:p w14:paraId="41260830" w14:textId="77777777" w:rsidR="00671C11" w:rsidRPr="00671C11" w:rsidRDefault="00671C11" w:rsidP="00671C11">
    <w:pPr>
      <w:pStyle w:val="Yltunniste"/>
      <w:tabs>
        <w:tab w:val="clear" w:pos="4513"/>
        <w:tab w:val="left" w:pos="1418"/>
        <w:tab w:val="left" w:pos="3828"/>
        <w:tab w:val="left" w:pos="6521"/>
      </w:tabs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25B23" w14:textId="77777777" w:rsidR="00EB2A95" w:rsidRDefault="00EB2A95" w:rsidP="00EB2A95">
    <w:r>
      <w:rPr>
        <w:noProof/>
        <w:color w:val="808080" w:themeColor="background1" w:themeShade="80"/>
        <w:sz w:val="12"/>
        <w:szCs w:val="12"/>
      </w:rPr>
      <w:drawing>
        <wp:anchor distT="0" distB="0" distL="114300" distR="114300" simplePos="0" relativeHeight="251658241" behindDoc="1" locked="0" layoutInCell="1" allowOverlap="1" wp14:anchorId="79122632" wp14:editId="48503D02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597157" cy="603250"/>
          <wp:effectExtent l="0" t="0" r="0" b="6350"/>
          <wp:wrapTight wrapText="bothSides">
            <wp:wrapPolygon edited="0">
              <wp:start x="0" y="0"/>
              <wp:lineTo x="0" y="21145"/>
              <wp:lineTo x="20681" y="21145"/>
              <wp:lineTo x="20681" y="0"/>
              <wp:lineTo x="0" y="0"/>
            </wp:wrapPolygon>
          </wp:wrapTight>
          <wp:docPr id="586770230" name="Kuva 586770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667971" name="Kuva 6696679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157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1F266E" w14:textId="77777777" w:rsidR="00EB2A95" w:rsidRPr="009B6338" w:rsidRDefault="00EB2A95" w:rsidP="00EB2A95">
    <w:pPr>
      <w:pStyle w:val="Yltunniste"/>
      <w:tabs>
        <w:tab w:val="clear" w:pos="4513"/>
        <w:tab w:val="left" w:pos="1418"/>
        <w:tab w:val="left" w:pos="3544"/>
      </w:tabs>
      <w:rPr>
        <w:color w:val="808080" w:themeColor="background1" w:themeShade="80"/>
        <w:sz w:val="14"/>
        <w:szCs w:val="14"/>
        <w:lang w:val="sv-SE"/>
      </w:rPr>
    </w:pPr>
    <w:r w:rsidRPr="009B6338">
      <w:rPr>
        <w:color w:val="808080" w:themeColor="background1" w:themeShade="80"/>
        <w:sz w:val="14"/>
        <w:szCs w:val="14"/>
        <w:lang w:val="sv-SE"/>
      </w:rPr>
      <w:t xml:space="preserve">SUOMEN PSYKIATRIYHDISTYS </w:t>
    </w:r>
    <w:r w:rsidRPr="009B6338">
      <w:rPr>
        <w:color w:val="808080" w:themeColor="background1" w:themeShade="80"/>
        <w:sz w:val="14"/>
        <w:szCs w:val="14"/>
        <w:lang w:val="sv-SE"/>
      </w:rPr>
      <w:tab/>
      <w:t>PSYKIATERFÖRENINGEN I FINLAND</w:t>
    </w:r>
    <w:r w:rsidRPr="009B6338">
      <w:rPr>
        <w:color w:val="808080" w:themeColor="background1" w:themeShade="80"/>
        <w:sz w:val="14"/>
        <w:szCs w:val="14"/>
        <w:lang w:val="sv-SE"/>
      </w:rPr>
      <w:tab/>
      <w:t>FINNISH PSYCHIATRIC ASSOCIATION</w:t>
    </w:r>
  </w:p>
  <w:p w14:paraId="164CB329" w14:textId="77777777" w:rsidR="00EB2A95" w:rsidRPr="009B6338" w:rsidRDefault="00EB2A95">
    <w:pPr>
      <w:pStyle w:val="Yltunniste"/>
      <w:rPr>
        <w:lang w:val="sv-SE"/>
      </w:rPr>
    </w:pPr>
  </w:p>
  <w:p w14:paraId="6706DCD5" w14:textId="3E5DAA51" w:rsidR="00EB2A95" w:rsidRPr="009B6338" w:rsidRDefault="00EB2A95" w:rsidP="00EB2A95">
    <w:pPr>
      <w:pStyle w:val="Yltunniste"/>
      <w:jc w:val="right"/>
      <w:rPr>
        <w:rFonts w:ascii="Arial" w:hAnsi="Arial" w:cs="Arial"/>
      </w:rPr>
    </w:pPr>
    <w:r w:rsidRPr="009B6338">
      <w:rPr>
        <w:rFonts w:ascii="Arial" w:hAnsi="Arial" w:cs="Arial"/>
        <w:lang w:val="sv-SE"/>
      </w:rPr>
      <w:tab/>
    </w:r>
    <w:r w:rsidRPr="009B6338">
      <w:rPr>
        <w:rFonts w:ascii="Arial" w:hAnsi="Arial" w:cs="Arial"/>
      </w:rPr>
      <w:t>HAKULOMAKE</w:t>
    </w:r>
  </w:p>
  <w:p w14:paraId="1C5B0A2A" w14:textId="77777777" w:rsidR="00EB2A95" w:rsidRDefault="00EB2A95" w:rsidP="00EB2A95">
    <w:pPr>
      <w:pStyle w:val="Yltunnis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6E38"/>
    <w:multiLevelType w:val="multilevel"/>
    <w:tmpl w:val="5BEAB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19400F"/>
    <w:multiLevelType w:val="multilevel"/>
    <w:tmpl w:val="8690AC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E005B6"/>
    <w:multiLevelType w:val="multilevel"/>
    <w:tmpl w:val="72E09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DD3DE7"/>
    <w:multiLevelType w:val="hybridMultilevel"/>
    <w:tmpl w:val="0166EE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983985">
    <w:abstractNumId w:val="2"/>
  </w:num>
  <w:num w:numId="2" w16cid:durableId="825392702">
    <w:abstractNumId w:val="0"/>
  </w:num>
  <w:num w:numId="3" w16cid:durableId="44716200">
    <w:abstractNumId w:val="1"/>
  </w:num>
  <w:num w:numId="4" w16cid:durableId="377701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77"/>
    <w:rsid w:val="00002D45"/>
    <w:rsid w:val="000E4744"/>
    <w:rsid w:val="001022A2"/>
    <w:rsid w:val="001200C7"/>
    <w:rsid w:val="00191B07"/>
    <w:rsid w:val="001A5D8E"/>
    <w:rsid w:val="001B0BFA"/>
    <w:rsid w:val="001C4F6D"/>
    <w:rsid w:val="00226889"/>
    <w:rsid w:val="002427E4"/>
    <w:rsid w:val="002B6840"/>
    <w:rsid w:val="0035103E"/>
    <w:rsid w:val="003A229E"/>
    <w:rsid w:val="003D393B"/>
    <w:rsid w:val="003F10EA"/>
    <w:rsid w:val="004A2358"/>
    <w:rsid w:val="004E4F5C"/>
    <w:rsid w:val="004F02F3"/>
    <w:rsid w:val="0050129D"/>
    <w:rsid w:val="00521192"/>
    <w:rsid w:val="0052122C"/>
    <w:rsid w:val="005556E4"/>
    <w:rsid w:val="0057423F"/>
    <w:rsid w:val="00584473"/>
    <w:rsid w:val="005A00CC"/>
    <w:rsid w:val="005B55F2"/>
    <w:rsid w:val="005E637E"/>
    <w:rsid w:val="006452DE"/>
    <w:rsid w:val="00646285"/>
    <w:rsid w:val="00671C11"/>
    <w:rsid w:val="00685997"/>
    <w:rsid w:val="006C6E18"/>
    <w:rsid w:val="007772EF"/>
    <w:rsid w:val="007832C8"/>
    <w:rsid w:val="007C1C11"/>
    <w:rsid w:val="007C4CC5"/>
    <w:rsid w:val="00863616"/>
    <w:rsid w:val="008A2B58"/>
    <w:rsid w:val="008E33D7"/>
    <w:rsid w:val="008F794B"/>
    <w:rsid w:val="00915949"/>
    <w:rsid w:val="00916279"/>
    <w:rsid w:val="0092197D"/>
    <w:rsid w:val="009B6338"/>
    <w:rsid w:val="009E1A1A"/>
    <w:rsid w:val="009E497C"/>
    <w:rsid w:val="009F5920"/>
    <w:rsid w:val="00A53777"/>
    <w:rsid w:val="00A90D04"/>
    <w:rsid w:val="00B977D6"/>
    <w:rsid w:val="00BA14D2"/>
    <w:rsid w:val="00BA6BAF"/>
    <w:rsid w:val="00BD70EC"/>
    <w:rsid w:val="00C716FD"/>
    <w:rsid w:val="00CE2112"/>
    <w:rsid w:val="00D20038"/>
    <w:rsid w:val="00D41377"/>
    <w:rsid w:val="00D44F87"/>
    <w:rsid w:val="00DA0FD7"/>
    <w:rsid w:val="00DA79C4"/>
    <w:rsid w:val="00E53618"/>
    <w:rsid w:val="00E8476C"/>
    <w:rsid w:val="00E9055E"/>
    <w:rsid w:val="00EA0533"/>
    <w:rsid w:val="00EB2865"/>
    <w:rsid w:val="00EB2A95"/>
    <w:rsid w:val="00EB65C9"/>
    <w:rsid w:val="00F86703"/>
    <w:rsid w:val="00FA32CC"/>
    <w:rsid w:val="00FE03CF"/>
    <w:rsid w:val="00FE23CA"/>
    <w:rsid w:val="00FF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3A1D2"/>
  <w15:chartTrackingRefBased/>
  <w15:docId w15:val="{7021D427-A9F2-4AC6-AF5C-E789E1E4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A00CC"/>
    <w:rPr>
      <w:rFonts w:ascii="Comfortaa" w:hAnsi="Comfortaa"/>
      <w:lang w:val="fi-F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5A00CC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Otsikko2">
    <w:name w:val="heading 2"/>
    <w:basedOn w:val="Normaali"/>
    <w:link w:val="Otsikko2Char"/>
    <w:uiPriority w:val="9"/>
    <w:qFormat/>
    <w:rsid w:val="005A00CC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5A00CC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5A00C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5A00CC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5A00CC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5A00CC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unhideWhenUsed/>
    <w:qFormat/>
    <w:rsid w:val="005A00CC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unhideWhenUsed/>
    <w:qFormat/>
    <w:rsid w:val="005A00CC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BA1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BA14D2"/>
  </w:style>
  <w:style w:type="paragraph" w:styleId="Alatunniste">
    <w:name w:val="footer"/>
    <w:basedOn w:val="Normaali"/>
    <w:link w:val="AlatunnisteChar"/>
    <w:uiPriority w:val="99"/>
    <w:unhideWhenUsed/>
    <w:rsid w:val="00BA1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BA14D2"/>
  </w:style>
  <w:style w:type="character" w:customStyle="1" w:styleId="Otsikko1Char">
    <w:name w:val="Otsikko 1 Char"/>
    <w:basedOn w:val="Kappaleenoletusfontti"/>
    <w:link w:val="Otsikko1"/>
    <w:uiPriority w:val="9"/>
    <w:rsid w:val="005A00CC"/>
    <w:rPr>
      <w:rFonts w:ascii="Comfortaa" w:eastAsiaTheme="majorEastAsia" w:hAnsi="Comfortaa" w:cstheme="majorBidi"/>
      <w:color w:val="2F5496" w:themeColor="accent1" w:themeShade="BF"/>
      <w:sz w:val="32"/>
      <w:szCs w:val="32"/>
      <w:lang w:val="fi-FI"/>
    </w:rPr>
  </w:style>
  <w:style w:type="character" w:styleId="Hyperlinkki">
    <w:name w:val="Hyperlink"/>
    <w:basedOn w:val="Kappaleenoletusfontti"/>
    <w:uiPriority w:val="99"/>
    <w:unhideWhenUsed/>
    <w:rsid w:val="009E497C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E497C"/>
    <w:rPr>
      <w:color w:val="605E5C"/>
      <w:shd w:val="clear" w:color="auto" w:fill="E1DFDD"/>
    </w:rPr>
  </w:style>
  <w:style w:type="character" w:customStyle="1" w:styleId="Otsikko2Char">
    <w:name w:val="Otsikko 2 Char"/>
    <w:basedOn w:val="Kappaleenoletusfontti"/>
    <w:link w:val="Otsikko2"/>
    <w:uiPriority w:val="9"/>
    <w:rsid w:val="005A00CC"/>
    <w:rPr>
      <w:rFonts w:ascii="Comfortaa" w:eastAsia="Times New Roman" w:hAnsi="Comfortaa" w:cs="Times New Roman"/>
      <w:b/>
      <w:bCs/>
      <w:sz w:val="36"/>
      <w:szCs w:val="36"/>
      <w:lang/>
    </w:rPr>
  </w:style>
  <w:style w:type="paragraph" w:styleId="NormaaliWWW">
    <w:name w:val="Normal (Web)"/>
    <w:basedOn w:val="Normaali"/>
    <w:uiPriority w:val="99"/>
    <w:unhideWhenUsed/>
    <w:rsid w:val="00D20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ocpterm">
    <w:name w:val="ocpterm"/>
    <w:basedOn w:val="Kappaleenoletusfontti"/>
    <w:rsid w:val="00D20038"/>
  </w:style>
  <w:style w:type="paragraph" w:styleId="Luettelokappale">
    <w:name w:val="List Paragraph"/>
    <w:basedOn w:val="Normaali"/>
    <w:uiPriority w:val="34"/>
    <w:qFormat/>
    <w:rsid w:val="00671C11"/>
    <w:pPr>
      <w:ind w:left="720"/>
      <w:contextualSpacing/>
    </w:pPr>
  </w:style>
  <w:style w:type="paragraph" w:styleId="Eivli">
    <w:name w:val="No Spacing"/>
    <w:uiPriority w:val="1"/>
    <w:qFormat/>
    <w:rsid w:val="005A00CC"/>
    <w:pPr>
      <w:spacing w:after="0" w:line="240" w:lineRule="auto"/>
    </w:pPr>
    <w:rPr>
      <w:rFonts w:ascii="Comfortaa" w:hAnsi="Comfortaa"/>
      <w:lang w:val="fi-FI"/>
    </w:rPr>
  </w:style>
  <w:style w:type="character" w:customStyle="1" w:styleId="Otsikko3Char">
    <w:name w:val="Otsikko 3 Char"/>
    <w:basedOn w:val="Kappaleenoletusfontti"/>
    <w:link w:val="Otsikko3"/>
    <w:uiPriority w:val="9"/>
    <w:rsid w:val="005A00CC"/>
    <w:rPr>
      <w:rFonts w:ascii="Comfortaa" w:eastAsiaTheme="majorEastAsia" w:hAnsi="Comfortaa" w:cstheme="majorBidi"/>
      <w:color w:val="1F3763" w:themeColor="accent1" w:themeShade="7F"/>
      <w:sz w:val="24"/>
      <w:szCs w:val="24"/>
      <w:lang w:val="fi-FI"/>
    </w:rPr>
  </w:style>
  <w:style w:type="character" w:customStyle="1" w:styleId="Otsikko4Char">
    <w:name w:val="Otsikko 4 Char"/>
    <w:basedOn w:val="Kappaleenoletusfontti"/>
    <w:link w:val="Otsikko4"/>
    <w:uiPriority w:val="9"/>
    <w:rsid w:val="005A00CC"/>
    <w:rPr>
      <w:rFonts w:ascii="Comfortaa" w:eastAsiaTheme="majorEastAsia" w:hAnsi="Comfortaa" w:cstheme="majorBidi"/>
      <w:i/>
      <w:iCs/>
      <w:color w:val="2F5496" w:themeColor="accent1" w:themeShade="BF"/>
      <w:lang w:val="fi-FI"/>
    </w:rPr>
  </w:style>
  <w:style w:type="character" w:customStyle="1" w:styleId="Otsikko5Char">
    <w:name w:val="Otsikko 5 Char"/>
    <w:basedOn w:val="Kappaleenoletusfontti"/>
    <w:link w:val="Otsikko5"/>
    <w:uiPriority w:val="9"/>
    <w:rsid w:val="005A00CC"/>
    <w:rPr>
      <w:rFonts w:ascii="Comfortaa" w:eastAsiaTheme="majorEastAsia" w:hAnsi="Comfortaa" w:cstheme="majorBidi"/>
      <w:color w:val="2F5496" w:themeColor="accent1" w:themeShade="BF"/>
      <w:lang w:val="fi-FI"/>
    </w:rPr>
  </w:style>
  <w:style w:type="character" w:customStyle="1" w:styleId="Otsikko6Char">
    <w:name w:val="Otsikko 6 Char"/>
    <w:basedOn w:val="Kappaleenoletusfontti"/>
    <w:link w:val="Otsikko6"/>
    <w:uiPriority w:val="9"/>
    <w:rsid w:val="005A00CC"/>
    <w:rPr>
      <w:rFonts w:ascii="Comfortaa" w:eastAsiaTheme="majorEastAsia" w:hAnsi="Comfortaa" w:cstheme="majorBidi"/>
      <w:color w:val="1F3763" w:themeColor="accent1" w:themeShade="7F"/>
      <w:lang w:val="fi-FI"/>
    </w:rPr>
  </w:style>
  <w:style w:type="character" w:customStyle="1" w:styleId="Otsikko7Char">
    <w:name w:val="Otsikko 7 Char"/>
    <w:basedOn w:val="Kappaleenoletusfontti"/>
    <w:link w:val="Otsikko7"/>
    <w:uiPriority w:val="9"/>
    <w:rsid w:val="005A00CC"/>
    <w:rPr>
      <w:rFonts w:ascii="Comfortaa" w:eastAsiaTheme="majorEastAsia" w:hAnsi="Comfortaa" w:cstheme="majorBidi"/>
      <w:i/>
      <w:iCs/>
      <w:color w:val="1F3763" w:themeColor="accent1" w:themeShade="7F"/>
      <w:lang w:val="fi-FI"/>
    </w:rPr>
  </w:style>
  <w:style w:type="character" w:customStyle="1" w:styleId="Otsikko8Char">
    <w:name w:val="Otsikko 8 Char"/>
    <w:basedOn w:val="Kappaleenoletusfontti"/>
    <w:link w:val="Otsikko8"/>
    <w:uiPriority w:val="9"/>
    <w:rsid w:val="005A00CC"/>
    <w:rPr>
      <w:rFonts w:ascii="Comfortaa" w:eastAsiaTheme="majorEastAsia" w:hAnsi="Comfortaa" w:cstheme="majorBidi"/>
      <w:color w:val="272727" w:themeColor="text1" w:themeTint="D8"/>
      <w:sz w:val="21"/>
      <w:szCs w:val="21"/>
      <w:lang w:val="fi-FI"/>
    </w:rPr>
  </w:style>
  <w:style w:type="character" w:customStyle="1" w:styleId="Otsikko9Char">
    <w:name w:val="Otsikko 9 Char"/>
    <w:basedOn w:val="Kappaleenoletusfontti"/>
    <w:link w:val="Otsikko9"/>
    <w:uiPriority w:val="9"/>
    <w:rsid w:val="005A00CC"/>
    <w:rPr>
      <w:rFonts w:ascii="Comfortaa" w:eastAsiaTheme="majorEastAsia" w:hAnsi="Comfortaa" w:cstheme="majorBidi"/>
      <w:i/>
      <w:iCs/>
      <w:color w:val="272727" w:themeColor="text1" w:themeTint="D8"/>
      <w:sz w:val="21"/>
      <w:szCs w:val="21"/>
      <w:lang w:val="fi-FI"/>
    </w:rPr>
  </w:style>
  <w:style w:type="paragraph" w:styleId="Otsikko">
    <w:name w:val="Title"/>
    <w:basedOn w:val="Normaali"/>
    <w:next w:val="Normaali"/>
    <w:link w:val="OtsikkoChar"/>
    <w:uiPriority w:val="10"/>
    <w:qFormat/>
    <w:rsid w:val="005A00C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A00CC"/>
    <w:rPr>
      <w:rFonts w:ascii="Comfortaa" w:eastAsiaTheme="majorEastAsia" w:hAnsi="Comfortaa" w:cstheme="majorBidi"/>
      <w:spacing w:val="-10"/>
      <w:kern w:val="28"/>
      <w:sz w:val="56"/>
      <w:szCs w:val="56"/>
      <w:lang w:val="fi-FI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A00C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5A00CC"/>
    <w:rPr>
      <w:rFonts w:ascii="Comfortaa" w:eastAsiaTheme="minorEastAsia" w:hAnsi="Comfortaa"/>
      <w:color w:val="5A5A5A" w:themeColor="text1" w:themeTint="A5"/>
      <w:spacing w:val="15"/>
      <w:lang w:val="fi-FI"/>
    </w:rPr>
  </w:style>
  <w:style w:type="character" w:styleId="Hienovarainenkorostus">
    <w:name w:val="Subtle Emphasis"/>
    <w:basedOn w:val="Kappaleenoletusfontti"/>
    <w:uiPriority w:val="19"/>
    <w:qFormat/>
    <w:rsid w:val="005A00CC"/>
    <w:rPr>
      <w:i/>
      <w:iCs/>
      <w:color w:val="404040" w:themeColor="text1" w:themeTint="BF"/>
    </w:rPr>
  </w:style>
  <w:style w:type="paragraph" w:styleId="Leipteksti">
    <w:name w:val="Body Text"/>
    <w:basedOn w:val="Normaali"/>
    <w:link w:val="LeiptekstiChar"/>
    <w:unhideWhenUsed/>
    <w:rsid w:val="009E1A1A"/>
    <w:pPr>
      <w:spacing w:after="0" w:line="240" w:lineRule="auto"/>
    </w:pPr>
    <w:rPr>
      <w:rFonts w:ascii="Arial" w:eastAsia="Times New Roman" w:hAnsi="Arial" w:cs="Arial"/>
      <w:szCs w:val="24"/>
      <w:lang w:eastAsia="fi-FI"/>
    </w:rPr>
  </w:style>
  <w:style w:type="character" w:customStyle="1" w:styleId="LeiptekstiChar">
    <w:name w:val="Leipäteksti Char"/>
    <w:basedOn w:val="Kappaleenoletusfontti"/>
    <w:link w:val="Leipteksti"/>
    <w:rsid w:val="009E1A1A"/>
    <w:rPr>
      <w:rFonts w:ascii="Arial" w:eastAsia="Times New Roman" w:hAnsi="Arial" w:cs="Arial"/>
      <w:szCs w:val="24"/>
      <w:lang w:val="fi-FI" w:eastAsia="fi-FI"/>
    </w:rPr>
  </w:style>
  <w:style w:type="table" w:styleId="TaulukkoRuudukko">
    <w:name w:val="Table Grid"/>
    <w:basedOn w:val="Normaalitaulukko"/>
    <w:uiPriority w:val="39"/>
    <w:rsid w:val="00915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urvaposti.fi/viesti/secure@psy.f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\OneDrive%20-%20Suomen%20psykiatriyhdistys\Tiedostot\Mukautetut%20Office-mallit\PSY2023-fi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AF293D7E2CB44B9568E822558913E" ma:contentTypeVersion="14" ma:contentTypeDescription="Create a new document." ma:contentTypeScope="" ma:versionID="20e276356890d30f463ff017367424e4">
  <xsd:schema xmlns:xsd="http://www.w3.org/2001/XMLSchema" xmlns:xs="http://www.w3.org/2001/XMLSchema" xmlns:p="http://schemas.microsoft.com/office/2006/metadata/properties" xmlns:ns2="af24dd1a-4589-4c20-b96d-c2a2912f4e35" xmlns:ns3="f5b153fd-70ae-4dda-bab8-f53d448305fe" targetNamespace="http://schemas.microsoft.com/office/2006/metadata/properties" ma:root="true" ma:fieldsID="d557d69b37d06385f3f126d95692532c" ns2:_="" ns3:_="">
    <xsd:import namespace="af24dd1a-4589-4c20-b96d-c2a2912f4e35"/>
    <xsd:import namespace="f5b153fd-70ae-4dda-bab8-f53d44830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4dd1a-4589-4c20-b96d-c2a2912f4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ba81dcc-ee41-4b66-b504-e534b75873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153fd-70ae-4dda-bab8-f53d448305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626eaf-3af5-4015-b20a-af77c98f6e34}" ma:internalName="TaxCatchAll" ma:showField="CatchAllData" ma:web="f5b153fd-70ae-4dda-bab8-f53d448305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4dd1a-4589-4c20-b96d-c2a2912f4e35">
      <Terms xmlns="http://schemas.microsoft.com/office/infopath/2007/PartnerControls"/>
    </lcf76f155ced4ddcb4097134ff3c332f>
    <TaxCatchAll xmlns="f5b153fd-70ae-4dda-bab8-f53d448305fe" xsi:nil="true"/>
  </documentManagement>
</p:properties>
</file>

<file path=customXml/itemProps1.xml><?xml version="1.0" encoding="utf-8"?>
<ds:datastoreItem xmlns:ds="http://schemas.openxmlformats.org/officeDocument/2006/customXml" ds:itemID="{91229CB6-D736-49DA-A652-E8DDAB10DE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12CEBA-E4D4-49E1-B2E9-6708118B0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4dd1a-4589-4c20-b96d-c2a2912f4e35"/>
    <ds:schemaRef ds:uri="f5b153fd-70ae-4dda-bab8-f53d44830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8C0526-2F49-451C-A0CB-BA7ADCF6D4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B81A6A-65C1-4E34-975C-FCC23BBC3D68}">
  <ds:schemaRefs>
    <ds:schemaRef ds:uri="http://schemas.microsoft.com/office/2006/metadata/properties"/>
    <ds:schemaRef ds:uri="http://schemas.microsoft.com/office/infopath/2007/PartnerControls"/>
    <ds:schemaRef ds:uri="af24dd1a-4589-4c20-b96d-c2a2912f4e35"/>
    <ds:schemaRef ds:uri="f5b153fd-70ae-4dda-bab8-f53d448305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PSY2023-fi</Template>
  <TotalTime>0</TotalTime>
  <Pages>4</Pages>
  <Words>574</Words>
  <Characters>4714</Characters>
  <Application>Microsoft Office Word</Application>
  <DocSecurity>0</DocSecurity>
  <Lines>102</Lines>
  <Paragraphs>32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Wahlstedt-Askolin;PSY</dc:creator>
  <cp:keywords/>
  <dc:description/>
  <cp:lastModifiedBy>Mia Wahlstedt-Askolin</cp:lastModifiedBy>
  <cp:revision>2</cp:revision>
  <cp:lastPrinted>2024-05-13T12:31:00Z</cp:lastPrinted>
  <dcterms:created xsi:type="dcterms:W3CDTF">2026-07-07T09:31:00Z</dcterms:created>
  <dcterms:modified xsi:type="dcterms:W3CDTF">2026-07-07T09:31:00Z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0x010100622AF293D7E2CB44B9568E822558913E</vt:lpwstr>
  </property>
  <property fmtid="{D5CDD505-2E9C-101B-9397-08002B2CF9AE}" pid="3" name="MediaServiceImageTags">
    <vt:lpwstr/>
  </property>
</Properties>
</file>